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EC4" w:rsidRPr="00F35308" w:rsidRDefault="003F3EC4" w:rsidP="00F35308">
      <w:pPr>
        <w:pStyle w:val="BodyTextIndent3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</w:t>
      </w:r>
    </w:p>
    <w:p w:rsidR="003F3EC4" w:rsidRPr="00326C19" w:rsidRDefault="003F3EC4" w:rsidP="000A4107">
      <w:pPr>
        <w:pStyle w:val="BodyTextIndent3"/>
        <w:tabs>
          <w:tab w:val="left" w:pos="4575"/>
        </w:tabs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</w:t>
      </w:r>
      <w:r w:rsidRPr="00326C19">
        <w:rPr>
          <w:rFonts w:ascii="Arial" w:hAnsi="Arial" w:cs="Arial"/>
          <w:b/>
          <w:bCs/>
          <w:sz w:val="32"/>
          <w:szCs w:val="32"/>
        </w:rPr>
        <w:t xml:space="preserve">СОВЕТ ДЕПУТАТОВ </w:t>
      </w:r>
    </w:p>
    <w:p w:rsidR="003F3EC4" w:rsidRPr="00326C19" w:rsidRDefault="003F3EC4" w:rsidP="00326C19">
      <w:pPr>
        <w:pStyle w:val="BodyTextIndent3"/>
        <w:ind w:firstLine="0"/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 w:rsidRPr="00326C19">
        <w:rPr>
          <w:rFonts w:ascii="Arial" w:hAnsi="Arial" w:cs="Arial"/>
          <w:b/>
          <w:bCs/>
          <w:sz w:val="32"/>
          <w:szCs w:val="32"/>
        </w:rPr>
        <w:t xml:space="preserve">                      МУНИЦИПАЛЬНОГО ОБРАЗОВАНИЯ</w:t>
      </w:r>
    </w:p>
    <w:p w:rsidR="003F3EC4" w:rsidRPr="00326C19" w:rsidRDefault="003F3EC4" w:rsidP="00F35308">
      <w:pPr>
        <w:pStyle w:val="BodyTextIndent3"/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</w:t>
      </w:r>
      <w:r w:rsidRPr="00326C19">
        <w:rPr>
          <w:rFonts w:ascii="Arial" w:hAnsi="Arial" w:cs="Arial"/>
          <w:b/>
          <w:bCs/>
          <w:sz w:val="32"/>
          <w:szCs w:val="32"/>
        </w:rPr>
        <w:t>КУТЛУЕВСКИЙ СЕЛЬСОВЕТ</w:t>
      </w:r>
    </w:p>
    <w:p w:rsidR="003F3EC4" w:rsidRPr="00326C19" w:rsidRDefault="003F3EC4" w:rsidP="00F35308">
      <w:pPr>
        <w:pStyle w:val="BodyTextIndent3"/>
        <w:jc w:val="left"/>
        <w:rPr>
          <w:rFonts w:ascii="Arial" w:hAnsi="Arial" w:cs="Arial"/>
          <w:b/>
          <w:bCs/>
          <w:sz w:val="32"/>
          <w:szCs w:val="32"/>
        </w:rPr>
      </w:pPr>
      <w:r w:rsidRPr="00326C19">
        <w:rPr>
          <w:rFonts w:ascii="Arial" w:hAnsi="Arial" w:cs="Arial"/>
          <w:b/>
          <w:bCs/>
          <w:sz w:val="32"/>
          <w:szCs w:val="32"/>
        </w:rPr>
        <w:t xml:space="preserve">     </w:t>
      </w:r>
      <w:r>
        <w:rPr>
          <w:rFonts w:ascii="Arial" w:hAnsi="Arial" w:cs="Arial"/>
          <w:b/>
          <w:bCs/>
          <w:sz w:val="32"/>
          <w:szCs w:val="32"/>
        </w:rPr>
        <w:t xml:space="preserve">               </w:t>
      </w:r>
      <w:r w:rsidRPr="00326C19">
        <w:rPr>
          <w:rFonts w:ascii="Arial" w:hAnsi="Arial" w:cs="Arial"/>
          <w:b/>
          <w:bCs/>
          <w:sz w:val="32"/>
          <w:szCs w:val="32"/>
        </w:rPr>
        <w:t xml:space="preserve">       АСЕКЕЕВСКОГО РАЙОНА </w:t>
      </w:r>
    </w:p>
    <w:p w:rsidR="003F3EC4" w:rsidRPr="00326C19" w:rsidRDefault="003F3EC4" w:rsidP="00F35308">
      <w:pPr>
        <w:pStyle w:val="BodyTextIndent3"/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</w:t>
      </w:r>
      <w:r w:rsidRPr="00326C19">
        <w:rPr>
          <w:rFonts w:ascii="Arial" w:hAnsi="Arial" w:cs="Arial"/>
          <w:b/>
          <w:bCs/>
          <w:sz w:val="32"/>
          <w:szCs w:val="32"/>
        </w:rPr>
        <w:t xml:space="preserve">           ОРЕНБУРГСКОЙ ОБЛАСТИ</w:t>
      </w:r>
    </w:p>
    <w:p w:rsidR="003F3EC4" w:rsidRPr="00326C19" w:rsidRDefault="003F3EC4" w:rsidP="00F35308">
      <w:pPr>
        <w:pStyle w:val="BodyTextIndent3"/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</w:t>
      </w:r>
      <w:r w:rsidRPr="00326C19">
        <w:rPr>
          <w:rFonts w:ascii="Arial" w:hAnsi="Arial" w:cs="Arial"/>
          <w:b/>
          <w:bCs/>
          <w:sz w:val="32"/>
          <w:szCs w:val="32"/>
        </w:rPr>
        <w:t>второго созыва</w:t>
      </w:r>
    </w:p>
    <w:p w:rsidR="003F3EC4" w:rsidRPr="00326C19" w:rsidRDefault="003F3EC4" w:rsidP="00F35308">
      <w:pPr>
        <w:pStyle w:val="BodyTextIndent3"/>
        <w:jc w:val="left"/>
        <w:rPr>
          <w:rFonts w:ascii="Arial" w:hAnsi="Arial" w:cs="Arial"/>
          <w:b/>
          <w:bCs/>
          <w:sz w:val="32"/>
          <w:szCs w:val="32"/>
        </w:rPr>
      </w:pPr>
    </w:p>
    <w:p w:rsidR="003F3EC4" w:rsidRPr="00326C19" w:rsidRDefault="003F3EC4" w:rsidP="00F35308">
      <w:pPr>
        <w:pStyle w:val="BodyTextIndent3"/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</w:t>
      </w:r>
      <w:r w:rsidRPr="00326C19">
        <w:rPr>
          <w:rFonts w:ascii="Arial" w:hAnsi="Arial" w:cs="Arial"/>
          <w:b/>
          <w:bCs/>
          <w:sz w:val="32"/>
          <w:szCs w:val="32"/>
        </w:rPr>
        <w:t>РЕШЕНИЕ</w:t>
      </w:r>
    </w:p>
    <w:p w:rsidR="003F3EC4" w:rsidRPr="00326C19" w:rsidRDefault="003F3EC4" w:rsidP="00F35308">
      <w:pPr>
        <w:pStyle w:val="BodyTextIndent3"/>
        <w:jc w:val="left"/>
        <w:rPr>
          <w:rFonts w:ascii="Arial" w:hAnsi="Arial" w:cs="Arial"/>
          <w:b/>
          <w:bCs/>
          <w:sz w:val="32"/>
          <w:szCs w:val="32"/>
        </w:rPr>
      </w:pPr>
    </w:p>
    <w:p w:rsidR="003F3EC4" w:rsidRPr="00BC5261" w:rsidRDefault="003F3EC4" w:rsidP="00BC5261">
      <w:pPr>
        <w:pStyle w:val="BodyTextIndent3"/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BC5261">
        <w:rPr>
          <w:rFonts w:ascii="Arial" w:hAnsi="Arial" w:cs="Arial"/>
          <w:b/>
          <w:bCs/>
          <w:sz w:val="32"/>
          <w:szCs w:val="32"/>
        </w:rPr>
        <w:t>29.05.2014                          с.Кутлуево                          № 107</w:t>
      </w:r>
    </w:p>
    <w:p w:rsidR="003F3EC4" w:rsidRPr="00326C19" w:rsidRDefault="003F3EC4" w:rsidP="00F35308">
      <w:pPr>
        <w:shd w:val="clear" w:color="auto" w:fill="FFFFFF"/>
        <w:tabs>
          <w:tab w:val="left" w:pos="821"/>
          <w:tab w:val="left" w:leader="underscore" w:pos="5213"/>
        </w:tabs>
        <w:spacing w:line="274" w:lineRule="exact"/>
        <w:ind w:left="569"/>
        <w:rPr>
          <w:rFonts w:ascii="Arial" w:hAnsi="Arial" w:cs="Arial"/>
          <w:color w:val="000000"/>
          <w:spacing w:val="-11"/>
          <w:sz w:val="28"/>
          <w:szCs w:val="28"/>
        </w:rPr>
      </w:pPr>
    </w:p>
    <w:p w:rsidR="003F3EC4" w:rsidRPr="00326C19" w:rsidRDefault="003F3EC4" w:rsidP="00F35308">
      <w:pPr>
        <w:shd w:val="clear" w:color="auto" w:fill="FFFFFF"/>
        <w:tabs>
          <w:tab w:val="left" w:pos="821"/>
          <w:tab w:val="left" w:leader="underscore" w:pos="5213"/>
        </w:tabs>
        <w:spacing w:line="274" w:lineRule="exact"/>
        <w:ind w:left="569"/>
        <w:rPr>
          <w:rFonts w:ascii="Arial" w:hAnsi="Arial" w:cs="Arial"/>
          <w:color w:val="000000"/>
          <w:spacing w:val="-11"/>
          <w:sz w:val="28"/>
          <w:szCs w:val="28"/>
        </w:rPr>
      </w:pPr>
    </w:p>
    <w:p w:rsidR="003F3EC4" w:rsidRPr="00773760" w:rsidRDefault="003F3EC4" w:rsidP="000A4107">
      <w:pPr>
        <w:shd w:val="clear" w:color="auto" w:fill="FFFFFF"/>
        <w:tabs>
          <w:tab w:val="left" w:pos="821"/>
          <w:tab w:val="left" w:leader="underscore" w:pos="5213"/>
        </w:tabs>
        <w:spacing w:after="0" w:line="240" w:lineRule="auto"/>
        <w:jc w:val="center"/>
        <w:rPr>
          <w:rFonts w:ascii="Arial" w:hAnsi="Arial" w:cs="Arial"/>
          <w:b/>
          <w:bCs/>
          <w:color w:val="000000"/>
          <w:spacing w:val="-11"/>
          <w:sz w:val="32"/>
          <w:szCs w:val="32"/>
        </w:rPr>
      </w:pPr>
      <w:r w:rsidRPr="00773760">
        <w:rPr>
          <w:rFonts w:ascii="Arial" w:hAnsi="Arial" w:cs="Arial"/>
          <w:b/>
          <w:bCs/>
          <w:color w:val="000000"/>
          <w:spacing w:val="-11"/>
          <w:sz w:val="32"/>
          <w:szCs w:val="32"/>
        </w:rPr>
        <w:t xml:space="preserve">       Об утверждении положения «О порядке назначения и проведения опроса граждан на территории муниципального образования Кутлуевский сельсовет</w:t>
      </w:r>
    </w:p>
    <w:p w:rsidR="003F3EC4" w:rsidRDefault="003F3EC4" w:rsidP="00F35308">
      <w:pPr>
        <w:shd w:val="clear" w:color="auto" w:fill="FFFFFF"/>
        <w:tabs>
          <w:tab w:val="left" w:pos="821"/>
          <w:tab w:val="left" w:leader="underscore" w:pos="5213"/>
        </w:tabs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3F3EC4" w:rsidRPr="00326C19" w:rsidRDefault="003F3EC4" w:rsidP="00F35308">
      <w:pPr>
        <w:shd w:val="clear" w:color="auto" w:fill="FFFFFF"/>
        <w:tabs>
          <w:tab w:val="left" w:pos="821"/>
          <w:tab w:val="left" w:leader="underscore" w:pos="5213"/>
        </w:tabs>
        <w:jc w:val="center"/>
        <w:rPr>
          <w:rFonts w:ascii="Arial" w:hAnsi="Arial" w:cs="Arial"/>
          <w:color w:val="000000"/>
          <w:spacing w:val="-11"/>
          <w:sz w:val="28"/>
          <w:szCs w:val="28"/>
        </w:rPr>
      </w:pPr>
    </w:p>
    <w:p w:rsidR="003F3EC4" w:rsidRPr="00326C19" w:rsidRDefault="003F3EC4" w:rsidP="00F35308">
      <w:pPr>
        <w:shd w:val="clear" w:color="auto" w:fill="FFFFFF"/>
        <w:tabs>
          <w:tab w:val="left" w:leader="underscore" w:pos="7596"/>
          <w:tab w:val="left" w:pos="10670"/>
        </w:tabs>
        <w:jc w:val="both"/>
        <w:rPr>
          <w:rFonts w:ascii="Arial" w:hAnsi="Arial" w:cs="Arial"/>
          <w:sz w:val="24"/>
          <w:szCs w:val="24"/>
        </w:rPr>
      </w:pPr>
      <w:r w:rsidRPr="00326C19">
        <w:rPr>
          <w:rFonts w:ascii="Arial" w:hAnsi="Arial" w:cs="Arial"/>
          <w:color w:val="000000"/>
          <w:spacing w:val="1"/>
          <w:sz w:val="24"/>
          <w:szCs w:val="24"/>
        </w:rPr>
        <w:t xml:space="preserve">         Руководствуясь статьей 31 Федерального закона от 06.10.2003 N 131-ФЗ «Об общих принципах </w:t>
      </w:r>
      <w:r w:rsidRPr="00326C19">
        <w:rPr>
          <w:rFonts w:ascii="Arial" w:hAnsi="Arial" w:cs="Arial"/>
          <w:color w:val="000000"/>
          <w:spacing w:val="5"/>
          <w:sz w:val="24"/>
          <w:szCs w:val="24"/>
        </w:rPr>
        <w:t xml:space="preserve">организации   местного   самоуправления   в   Российской   Федерации»,   </w:t>
      </w:r>
      <w:r w:rsidRPr="00326C19">
        <w:rPr>
          <w:rFonts w:ascii="Arial" w:hAnsi="Arial" w:cs="Arial"/>
          <w:color w:val="000000"/>
          <w:sz w:val="24"/>
          <w:szCs w:val="24"/>
        </w:rPr>
        <w:t xml:space="preserve">  </w:t>
      </w:r>
      <w:r w:rsidRPr="00326C19">
        <w:rPr>
          <w:rFonts w:ascii="Arial" w:hAnsi="Arial" w:cs="Arial"/>
          <w:color w:val="000000"/>
          <w:spacing w:val="1"/>
          <w:sz w:val="24"/>
          <w:szCs w:val="24"/>
        </w:rPr>
        <w:t xml:space="preserve">Уставом </w:t>
      </w:r>
      <w:r w:rsidRPr="00326C19">
        <w:rPr>
          <w:rFonts w:ascii="Arial" w:hAnsi="Arial" w:cs="Arial"/>
          <w:color w:val="000000"/>
          <w:spacing w:val="-2"/>
          <w:sz w:val="24"/>
          <w:szCs w:val="24"/>
        </w:rPr>
        <w:t>муниципального образования Кутлуевский сельсовет, Совет депутатов муниципального образования Кутлуевский сельсовет решил:</w:t>
      </w:r>
    </w:p>
    <w:p w:rsidR="003F3EC4" w:rsidRPr="00326C19" w:rsidRDefault="003F3EC4" w:rsidP="00F35308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326C19">
        <w:rPr>
          <w:rFonts w:ascii="Arial" w:hAnsi="Arial" w:cs="Arial"/>
          <w:color w:val="000000"/>
          <w:spacing w:val="5"/>
          <w:sz w:val="24"/>
          <w:szCs w:val="24"/>
        </w:rPr>
        <w:t xml:space="preserve">1.Утвердить Положение «О порядке назначения и проведения опроса граждан на территории </w:t>
      </w:r>
      <w:r w:rsidRPr="00326C19">
        <w:rPr>
          <w:rFonts w:ascii="Arial" w:hAnsi="Arial" w:cs="Arial"/>
          <w:color w:val="000000"/>
          <w:spacing w:val="-2"/>
          <w:sz w:val="24"/>
          <w:szCs w:val="24"/>
        </w:rPr>
        <w:t>муниципального образования Кутлуевский сельсовет</w:t>
      </w:r>
      <w:r w:rsidRPr="00326C19">
        <w:rPr>
          <w:rFonts w:ascii="Arial" w:hAnsi="Arial" w:cs="Arial"/>
          <w:color w:val="000000"/>
          <w:sz w:val="24"/>
          <w:szCs w:val="24"/>
        </w:rPr>
        <w:t>» согласно приложению к настоящему решению.</w:t>
      </w:r>
    </w:p>
    <w:p w:rsidR="003F3EC4" w:rsidRPr="00326C19" w:rsidRDefault="003F3EC4" w:rsidP="00F35308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326C19">
        <w:rPr>
          <w:rFonts w:ascii="Arial" w:hAnsi="Arial" w:cs="Arial"/>
          <w:color w:val="000000"/>
          <w:sz w:val="24"/>
          <w:szCs w:val="24"/>
        </w:rPr>
        <w:t>2. Настоящее решение вступает силу после его обнародования.</w:t>
      </w:r>
    </w:p>
    <w:p w:rsidR="003F3EC4" w:rsidRPr="00326C19" w:rsidRDefault="003F3EC4" w:rsidP="00F35308">
      <w:pPr>
        <w:shd w:val="clear" w:color="auto" w:fill="FFFFFF"/>
        <w:tabs>
          <w:tab w:val="left" w:pos="821"/>
          <w:tab w:val="left" w:leader="underscore" w:pos="5213"/>
        </w:tabs>
        <w:jc w:val="both"/>
        <w:rPr>
          <w:rFonts w:ascii="Arial" w:hAnsi="Arial" w:cs="Arial"/>
          <w:color w:val="000000"/>
          <w:spacing w:val="-11"/>
          <w:sz w:val="24"/>
          <w:szCs w:val="24"/>
        </w:rPr>
      </w:pPr>
    </w:p>
    <w:p w:rsidR="003F3EC4" w:rsidRPr="00326C19" w:rsidRDefault="003F3EC4" w:rsidP="00F353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26C19">
        <w:rPr>
          <w:rFonts w:ascii="Arial" w:hAnsi="Arial" w:cs="Arial"/>
          <w:sz w:val="24"/>
          <w:szCs w:val="24"/>
        </w:rPr>
        <w:t xml:space="preserve">Глава сельсовета – председатель Совета </w:t>
      </w:r>
    </w:p>
    <w:p w:rsidR="003F3EC4" w:rsidRPr="00326C19" w:rsidRDefault="003F3EC4" w:rsidP="00F353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26C19">
        <w:rPr>
          <w:rFonts w:ascii="Arial" w:hAnsi="Arial" w:cs="Arial"/>
          <w:sz w:val="24"/>
          <w:szCs w:val="24"/>
        </w:rPr>
        <w:t xml:space="preserve">депутатов муниципального образования                                          Р.З.Шарипов  </w:t>
      </w:r>
    </w:p>
    <w:p w:rsidR="003F3EC4" w:rsidRPr="00326C19" w:rsidRDefault="003F3EC4" w:rsidP="00F353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3F3EC4" w:rsidRPr="00F35308" w:rsidRDefault="003F3EC4" w:rsidP="00F3530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F3EC4" w:rsidRPr="00773760" w:rsidRDefault="003F3EC4" w:rsidP="00F3530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32"/>
          <w:szCs w:val="32"/>
        </w:rPr>
      </w:pPr>
      <w:r w:rsidRPr="00326C19">
        <w:rPr>
          <w:rFonts w:ascii="Arial" w:hAnsi="Arial" w:cs="Arial"/>
          <w:sz w:val="32"/>
          <w:szCs w:val="32"/>
        </w:rPr>
        <w:t xml:space="preserve">                                                                  </w:t>
      </w:r>
      <w:r w:rsidRPr="00326C19">
        <w:rPr>
          <w:rFonts w:ascii="Arial" w:hAnsi="Arial" w:cs="Arial"/>
          <w:color w:val="000000"/>
          <w:sz w:val="32"/>
          <w:szCs w:val="32"/>
        </w:rPr>
        <w:t xml:space="preserve">                                                                                             </w:t>
      </w:r>
      <w:r w:rsidRPr="00773760">
        <w:rPr>
          <w:rFonts w:ascii="Arial" w:hAnsi="Arial" w:cs="Arial"/>
          <w:b/>
          <w:bCs/>
          <w:color w:val="000000"/>
          <w:sz w:val="32"/>
          <w:szCs w:val="32"/>
        </w:rPr>
        <w:t>Приложение</w:t>
      </w:r>
    </w:p>
    <w:p w:rsidR="003F3EC4" w:rsidRPr="00773760" w:rsidRDefault="003F3EC4" w:rsidP="00F35308">
      <w:pPr>
        <w:shd w:val="clear" w:color="auto" w:fill="FFFFFF"/>
        <w:spacing w:after="0" w:line="240" w:lineRule="auto"/>
        <w:jc w:val="right"/>
        <w:rPr>
          <w:rFonts w:ascii="Arial" w:hAnsi="Arial" w:cs="Arial"/>
          <w:b/>
          <w:bCs/>
          <w:color w:val="000000"/>
          <w:sz w:val="32"/>
          <w:szCs w:val="32"/>
        </w:rPr>
      </w:pPr>
      <w:r w:rsidRPr="00773760">
        <w:rPr>
          <w:rFonts w:ascii="Arial" w:hAnsi="Arial" w:cs="Arial"/>
          <w:b/>
          <w:bCs/>
          <w:color w:val="000000"/>
          <w:sz w:val="32"/>
          <w:szCs w:val="32"/>
        </w:rPr>
        <w:t>к решению Совета  депутатов</w:t>
      </w:r>
    </w:p>
    <w:p w:rsidR="003F3EC4" w:rsidRPr="00773760" w:rsidRDefault="003F3EC4" w:rsidP="00F35308">
      <w:pPr>
        <w:shd w:val="clear" w:color="auto" w:fill="FFFFFF"/>
        <w:spacing w:after="0" w:line="240" w:lineRule="auto"/>
        <w:jc w:val="right"/>
        <w:rPr>
          <w:rFonts w:ascii="Arial" w:hAnsi="Arial" w:cs="Arial"/>
          <w:b/>
          <w:bCs/>
          <w:color w:val="000000"/>
          <w:sz w:val="32"/>
          <w:szCs w:val="32"/>
        </w:rPr>
      </w:pPr>
      <w:r w:rsidRPr="00773760">
        <w:rPr>
          <w:rFonts w:ascii="Arial" w:hAnsi="Arial" w:cs="Arial"/>
          <w:b/>
          <w:bCs/>
          <w:color w:val="000000"/>
          <w:sz w:val="32"/>
          <w:szCs w:val="32"/>
        </w:rPr>
        <w:t>муниципального образования</w:t>
      </w:r>
    </w:p>
    <w:p w:rsidR="003F3EC4" w:rsidRPr="00773760" w:rsidRDefault="003F3EC4" w:rsidP="00F35308">
      <w:pPr>
        <w:shd w:val="clear" w:color="auto" w:fill="FFFFFF"/>
        <w:spacing w:after="0" w:line="240" w:lineRule="auto"/>
        <w:jc w:val="right"/>
        <w:rPr>
          <w:rFonts w:ascii="Arial" w:hAnsi="Arial" w:cs="Arial"/>
          <w:b/>
          <w:bCs/>
          <w:color w:val="000000"/>
          <w:sz w:val="32"/>
          <w:szCs w:val="32"/>
        </w:rPr>
      </w:pPr>
      <w:r w:rsidRPr="00773760">
        <w:rPr>
          <w:rFonts w:ascii="Arial" w:hAnsi="Arial" w:cs="Arial"/>
          <w:b/>
          <w:bCs/>
          <w:color w:val="000000"/>
          <w:sz w:val="32"/>
          <w:szCs w:val="32"/>
        </w:rPr>
        <w:t xml:space="preserve">                                                  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          </w:t>
      </w:r>
      <w:r w:rsidRPr="00773760">
        <w:rPr>
          <w:rFonts w:ascii="Arial" w:hAnsi="Arial" w:cs="Arial"/>
          <w:b/>
          <w:bCs/>
          <w:color w:val="000000"/>
          <w:sz w:val="32"/>
          <w:szCs w:val="32"/>
        </w:rPr>
        <w:t>Кутлуевский сельсовет</w:t>
      </w:r>
    </w:p>
    <w:p w:rsidR="003F3EC4" w:rsidRDefault="003F3EC4" w:rsidP="00F3530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73760">
        <w:rPr>
          <w:rFonts w:ascii="Arial" w:hAnsi="Arial" w:cs="Arial"/>
          <w:b/>
          <w:bCs/>
          <w:color w:val="000000"/>
          <w:sz w:val="32"/>
          <w:szCs w:val="32"/>
        </w:rPr>
        <w:t xml:space="preserve">                          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                             </w:t>
      </w:r>
      <w:r w:rsidRPr="00773760">
        <w:rPr>
          <w:rFonts w:ascii="Arial" w:hAnsi="Arial" w:cs="Arial"/>
          <w:b/>
          <w:bCs/>
          <w:color w:val="000000"/>
          <w:sz w:val="32"/>
          <w:szCs w:val="32"/>
        </w:rPr>
        <w:t xml:space="preserve">     от 29.05.2014 года № 107</w:t>
      </w:r>
      <w:r w:rsidRPr="00F353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F3EC4" w:rsidRDefault="003F3EC4" w:rsidP="00F3530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F3EC4" w:rsidRPr="00326C19" w:rsidRDefault="003F3EC4" w:rsidP="007D542D">
      <w:pPr>
        <w:shd w:val="clear" w:color="auto" w:fill="FFFFFF"/>
        <w:tabs>
          <w:tab w:val="left" w:leader="underscore" w:pos="9115"/>
        </w:tabs>
        <w:spacing w:after="0" w:line="240" w:lineRule="auto"/>
        <w:ind w:left="1157" w:hanging="1157"/>
        <w:jc w:val="center"/>
        <w:rPr>
          <w:rFonts w:ascii="Arial" w:hAnsi="Arial" w:cs="Arial"/>
          <w:b/>
          <w:bCs/>
          <w:color w:val="000000"/>
          <w:spacing w:val="-2"/>
          <w:sz w:val="24"/>
          <w:szCs w:val="24"/>
        </w:rPr>
      </w:pPr>
      <w:r w:rsidRPr="00326C19">
        <w:rPr>
          <w:rFonts w:ascii="Arial" w:hAnsi="Arial" w:cs="Arial"/>
          <w:b/>
          <w:bCs/>
          <w:color w:val="000000"/>
          <w:spacing w:val="-2"/>
          <w:sz w:val="24"/>
          <w:szCs w:val="24"/>
        </w:rPr>
        <w:t xml:space="preserve"> Положение о порядке назначения и проведения опроса граждан на</w:t>
      </w:r>
    </w:p>
    <w:p w:rsidR="003F3EC4" w:rsidRPr="00326C19" w:rsidRDefault="003F3EC4" w:rsidP="007D542D">
      <w:pPr>
        <w:shd w:val="clear" w:color="auto" w:fill="FFFFFF"/>
        <w:tabs>
          <w:tab w:val="left" w:leader="underscore" w:pos="9115"/>
        </w:tabs>
        <w:spacing w:after="0" w:line="240" w:lineRule="auto"/>
        <w:ind w:left="1157" w:hanging="1157"/>
        <w:jc w:val="center"/>
        <w:rPr>
          <w:rFonts w:ascii="Arial" w:hAnsi="Arial" w:cs="Arial"/>
          <w:b/>
          <w:bCs/>
          <w:color w:val="000000"/>
          <w:spacing w:val="-2"/>
          <w:sz w:val="24"/>
          <w:szCs w:val="24"/>
        </w:rPr>
      </w:pPr>
      <w:r w:rsidRPr="00326C19">
        <w:rPr>
          <w:rFonts w:ascii="Arial" w:hAnsi="Arial" w:cs="Arial"/>
          <w:b/>
          <w:bCs/>
          <w:color w:val="000000"/>
          <w:spacing w:val="-2"/>
          <w:sz w:val="24"/>
          <w:szCs w:val="24"/>
        </w:rPr>
        <w:t xml:space="preserve"> территории муниципального образования Кутлуевский сельсовет</w:t>
      </w:r>
    </w:p>
    <w:p w:rsidR="003F3EC4" w:rsidRDefault="003F3EC4" w:rsidP="00574C00">
      <w:pPr>
        <w:shd w:val="clear" w:color="auto" w:fill="FFFFFF"/>
        <w:tabs>
          <w:tab w:val="left" w:leader="underscore" w:pos="9115"/>
        </w:tabs>
        <w:spacing w:after="0" w:line="240" w:lineRule="auto"/>
        <w:ind w:left="1157" w:hanging="1157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3F3EC4" w:rsidRPr="00574C00" w:rsidRDefault="003F3EC4" w:rsidP="00F35308">
      <w:pPr>
        <w:shd w:val="clear" w:color="auto" w:fill="FFFFFF"/>
        <w:tabs>
          <w:tab w:val="left" w:leader="underscore" w:pos="9115"/>
        </w:tabs>
        <w:spacing w:after="0" w:line="240" w:lineRule="auto"/>
        <w:ind w:hanging="1157"/>
        <w:jc w:val="both"/>
        <w:rPr>
          <w:rFonts w:ascii="Arial" w:hAnsi="Arial" w:cs="Arial"/>
          <w:b/>
          <w:bCs/>
          <w:sz w:val="28"/>
          <w:szCs w:val="28"/>
        </w:rPr>
      </w:pPr>
      <w:r w:rsidRPr="00574C00">
        <w:rPr>
          <w:rFonts w:ascii="Arial" w:hAnsi="Arial" w:cs="Arial"/>
          <w:color w:val="000000"/>
          <w:spacing w:val="1"/>
          <w:sz w:val="28"/>
          <w:szCs w:val="28"/>
        </w:rPr>
        <w:t xml:space="preserve">                 </w:t>
      </w:r>
      <w:r w:rsidRPr="00574C00">
        <w:rPr>
          <w:rFonts w:ascii="Arial" w:hAnsi="Arial" w:cs="Arial"/>
          <w:b/>
          <w:bCs/>
          <w:color w:val="000000"/>
          <w:spacing w:val="1"/>
          <w:sz w:val="28"/>
          <w:szCs w:val="28"/>
        </w:rPr>
        <w:t>Глава 1. ОБЩИЕ ПОЛОЖЕНИЯ</w:t>
      </w:r>
    </w:p>
    <w:p w:rsidR="003F3EC4" w:rsidRDefault="003F3EC4" w:rsidP="00F3530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4C00">
        <w:rPr>
          <w:rFonts w:ascii="Arial" w:hAnsi="Arial" w:cs="Arial"/>
          <w:b/>
          <w:bCs/>
          <w:color w:val="000000"/>
          <w:sz w:val="24"/>
          <w:szCs w:val="24"/>
        </w:rPr>
        <w:t>Статья 1. Понятие опроса граждан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Опрос граждан - это форма участия населения в осуществлении местного самоуправления в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>муниципальном образовании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, имеющая своей целью выявление мнения населения и его учета </w:t>
      </w:r>
      <w:r w:rsidRPr="00574C00">
        <w:rPr>
          <w:rFonts w:ascii="Arial" w:hAnsi="Arial" w:cs="Arial"/>
          <w:color w:val="000000"/>
          <w:spacing w:val="8"/>
          <w:sz w:val="24"/>
          <w:szCs w:val="24"/>
        </w:rPr>
        <w:t>при принятии решений органами местного самоуправления и должностными лицами местного</w:t>
      </w:r>
    </w:p>
    <w:p w:rsidR="003F3EC4" w:rsidRPr="00574C00" w:rsidRDefault="003F3EC4" w:rsidP="00F35308">
      <w:pPr>
        <w:shd w:val="clear" w:color="auto" w:fill="FFFFFF"/>
        <w:tabs>
          <w:tab w:val="left" w:leader="underscore" w:pos="5501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самоуправления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>Кутлуевский сельсовет</w:t>
      </w:r>
      <w:r w:rsidRPr="00574C00">
        <w:rPr>
          <w:rFonts w:ascii="Arial" w:hAnsi="Arial" w:cs="Arial"/>
          <w:color w:val="000000"/>
          <w:spacing w:val="12"/>
          <w:sz w:val="24"/>
          <w:szCs w:val="24"/>
        </w:rPr>
        <w:t xml:space="preserve">, а также органами государственной власти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Оренбургской области.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4C00">
        <w:rPr>
          <w:rFonts w:ascii="Arial" w:hAnsi="Arial" w:cs="Arial"/>
          <w:b/>
          <w:bCs/>
          <w:color w:val="000000"/>
          <w:sz w:val="24"/>
          <w:szCs w:val="24"/>
        </w:rPr>
        <w:t>Статья 2. Предмет регулирования настоящего Положения</w:t>
      </w:r>
    </w:p>
    <w:p w:rsidR="003F3EC4" w:rsidRPr="00574C00" w:rsidRDefault="003F3EC4" w:rsidP="00F35308">
      <w:pPr>
        <w:shd w:val="clear" w:color="auto" w:fill="FFFFFF"/>
        <w:spacing w:after="0" w:line="240" w:lineRule="auto"/>
        <w:ind w:firstLine="533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</w:p>
    <w:p w:rsidR="003F3EC4" w:rsidRPr="00574C00" w:rsidRDefault="003F3EC4" w:rsidP="007D542D">
      <w:pPr>
        <w:shd w:val="clear" w:color="auto" w:fill="FFFFFF"/>
        <w:spacing w:after="0" w:line="240" w:lineRule="auto"/>
        <w:ind w:firstLine="533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Настоящее Положение регулирует отношения, связанные с порядком назначения, подготовки, </w:t>
      </w:r>
      <w:r w:rsidRPr="00574C00">
        <w:rPr>
          <w:rFonts w:ascii="Arial" w:hAnsi="Arial" w:cs="Arial"/>
          <w:color w:val="000000"/>
          <w:sz w:val="24"/>
          <w:szCs w:val="24"/>
        </w:rPr>
        <w:t>проведения, а также установления и использования результатов опроса граждан.</w:t>
      </w:r>
    </w:p>
    <w:p w:rsidR="003F3EC4" w:rsidRPr="00574C00" w:rsidRDefault="003F3EC4" w:rsidP="007D542D">
      <w:pPr>
        <w:shd w:val="clear" w:color="auto" w:fill="FFFFFF"/>
        <w:spacing w:after="0" w:line="240" w:lineRule="auto"/>
        <w:ind w:firstLine="533"/>
        <w:jc w:val="both"/>
        <w:rPr>
          <w:rFonts w:ascii="Arial" w:hAnsi="Arial" w:cs="Arial"/>
          <w:sz w:val="24"/>
          <w:szCs w:val="24"/>
        </w:rPr>
      </w:pPr>
    </w:p>
    <w:p w:rsidR="003F3EC4" w:rsidRPr="00574C00" w:rsidRDefault="003F3EC4" w:rsidP="00574C00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4C00">
        <w:rPr>
          <w:rFonts w:ascii="Arial" w:hAnsi="Arial" w:cs="Arial"/>
          <w:b/>
          <w:bCs/>
          <w:color w:val="000000"/>
          <w:sz w:val="24"/>
          <w:szCs w:val="24"/>
        </w:rPr>
        <w:t>Статья 3. Принципы организации и проведения опроса граждан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pacing w:val="-19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9"/>
          <w:sz w:val="24"/>
          <w:szCs w:val="24"/>
        </w:rPr>
        <w:t xml:space="preserve">1.   </w:t>
      </w:r>
      <w:r w:rsidRPr="00574C00">
        <w:rPr>
          <w:rFonts w:ascii="Arial" w:hAnsi="Arial" w:cs="Arial"/>
          <w:color w:val="000000"/>
          <w:sz w:val="24"/>
          <w:szCs w:val="24"/>
        </w:rPr>
        <w:t>Жители 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ab/>
        <w:t xml:space="preserve">Кутлуевский сельсовет 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участвуют в опросе граждан добровольно. Никто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 xml:space="preserve">не вправе принуждать жителей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Кутлуевский сельсовет к участию либо к отказу от участия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в опросе граждан.</w:t>
      </w:r>
    </w:p>
    <w:p w:rsidR="003F3EC4" w:rsidRPr="00574C00" w:rsidRDefault="003F3EC4" w:rsidP="00F35308">
      <w:pPr>
        <w:shd w:val="clear" w:color="auto" w:fill="FFFFFF"/>
        <w:tabs>
          <w:tab w:val="left" w:pos="907"/>
          <w:tab w:val="left" w:leader="underscore" w:pos="10382"/>
        </w:tabs>
        <w:spacing w:after="0" w:line="240" w:lineRule="auto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574C00">
        <w:rPr>
          <w:rFonts w:ascii="Arial" w:hAnsi="Arial" w:cs="Arial"/>
          <w:color w:val="000000"/>
          <w:spacing w:val="-8"/>
          <w:sz w:val="24"/>
          <w:szCs w:val="24"/>
        </w:rPr>
        <w:t xml:space="preserve">2. </w:t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В опросе  граждан  вправе участвовать  жители  муниципального 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Кутлуевский сельсовет, обладающие избирательным правом и проживающие в границах территории, на которой проводится </w:t>
      </w:r>
      <w:r w:rsidRPr="00574C00">
        <w:rPr>
          <w:rFonts w:ascii="Arial" w:hAnsi="Arial" w:cs="Arial"/>
          <w:color w:val="000000"/>
          <w:spacing w:val="-4"/>
          <w:sz w:val="24"/>
          <w:szCs w:val="24"/>
        </w:rPr>
        <w:t>опрос.</w:t>
      </w:r>
    </w:p>
    <w:p w:rsidR="003F3EC4" w:rsidRPr="00574C00" w:rsidRDefault="003F3EC4" w:rsidP="00F35308">
      <w:pPr>
        <w:shd w:val="clear" w:color="auto" w:fill="FFFFFF"/>
        <w:tabs>
          <w:tab w:val="left" w:pos="907"/>
          <w:tab w:val="left" w:leader="underscore" w:pos="10382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-4"/>
          <w:sz w:val="24"/>
          <w:szCs w:val="24"/>
        </w:rPr>
        <w:t xml:space="preserve">3.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Проведение опроса осуществляется гласно. Каждый вправе знать о дате, времени, и местах </w:t>
      </w:r>
      <w:r w:rsidRPr="00574C00">
        <w:rPr>
          <w:rFonts w:ascii="Arial" w:hAnsi="Arial" w:cs="Arial"/>
          <w:color w:val="000000"/>
          <w:sz w:val="24"/>
          <w:szCs w:val="24"/>
        </w:rPr>
        <w:t>проведения опроса граждан, о вопросах, выносимых на опрос.</w:t>
      </w:r>
    </w:p>
    <w:p w:rsidR="003F3EC4" w:rsidRPr="00574C00" w:rsidRDefault="003F3EC4" w:rsidP="00F35308">
      <w:pPr>
        <w:shd w:val="clear" w:color="auto" w:fill="FFFFFF"/>
        <w:tabs>
          <w:tab w:val="left" w:pos="907"/>
          <w:tab w:val="left" w:leader="underscore" w:pos="1038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8"/>
          <w:sz w:val="24"/>
          <w:szCs w:val="24"/>
        </w:rPr>
        <w:t xml:space="preserve">4.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Опрос может проводиться на всей территории 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 и</w:t>
      </w:r>
      <w:r w:rsidRPr="00574C00">
        <w:rPr>
          <w:rFonts w:ascii="Arial" w:hAnsi="Arial" w:cs="Arial"/>
          <w:color w:val="000000"/>
          <w:spacing w:val="-4"/>
          <w:sz w:val="24"/>
          <w:szCs w:val="24"/>
        </w:rPr>
        <w:t xml:space="preserve">ли на части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 xml:space="preserve">территории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>. Кутлуевский сельсовет.</w:t>
      </w:r>
    </w:p>
    <w:p w:rsidR="003F3EC4" w:rsidRPr="00574C00" w:rsidRDefault="003F3EC4" w:rsidP="00F35308">
      <w:pPr>
        <w:shd w:val="clear" w:color="auto" w:fill="FFFFFF"/>
        <w:tabs>
          <w:tab w:val="left" w:pos="770"/>
        </w:tabs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74C00">
        <w:rPr>
          <w:rFonts w:ascii="Arial" w:hAnsi="Arial" w:cs="Arial"/>
          <w:color w:val="000000"/>
          <w:spacing w:val="-11"/>
          <w:sz w:val="24"/>
          <w:szCs w:val="24"/>
        </w:rPr>
        <w:t xml:space="preserve">5.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Результаты опроса носят рекомендательный характер.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br/>
      </w:r>
      <w:r w:rsidRPr="00574C00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F3EC4" w:rsidRPr="00574C00" w:rsidRDefault="003F3EC4" w:rsidP="00F35308">
      <w:pPr>
        <w:shd w:val="clear" w:color="auto" w:fill="FFFFFF"/>
        <w:tabs>
          <w:tab w:val="left" w:pos="770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4C00">
        <w:rPr>
          <w:rFonts w:ascii="Arial" w:hAnsi="Arial" w:cs="Arial"/>
          <w:b/>
          <w:bCs/>
          <w:color w:val="000000"/>
          <w:sz w:val="24"/>
          <w:szCs w:val="24"/>
        </w:rPr>
        <w:t>Статья 4, Вопросы, выносимые на опрос граждан</w:t>
      </w:r>
    </w:p>
    <w:p w:rsidR="003F3EC4" w:rsidRPr="00574C00" w:rsidRDefault="003F3EC4" w:rsidP="00F35308">
      <w:pPr>
        <w:shd w:val="clear" w:color="auto" w:fill="FFFFFF"/>
        <w:tabs>
          <w:tab w:val="left" w:pos="814"/>
          <w:tab w:val="left" w:leader="underscore" w:pos="8388"/>
        </w:tabs>
        <w:spacing w:after="0" w:line="240" w:lineRule="auto"/>
        <w:jc w:val="both"/>
        <w:rPr>
          <w:rFonts w:ascii="Arial" w:hAnsi="Arial" w:cs="Arial"/>
          <w:color w:val="000000"/>
          <w:spacing w:val="-18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tabs>
          <w:tab w:val="left" w:pos="814"/>
          <w:tab w:val="left" w:leader="underscore" w:pos="838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8"/>
          <w:sz w:val="24"/>
          <w:szCs w:val="24"/>
        </w:rPr>
        <w:t>1.</w:t>
      </w:r>
      <w:r w:rsidRPr="00574C00">
        <w:rPr>
          <w:rFonts w:ascii="Arial" w:hAnsi="Arial" w:cs="Arial"/>
          <w:color w:val="000000"/>
          <w:sz w:val="24"/>
          <w:szCs w:val="24"/>
        </w:rPr>
        <w:tab/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На опрос граждан на территории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ab/>
        <w:t xml:space="preserve"> Кутлуевский сельсовет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могут выноситься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вопросы местного значения 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 xml:space="preserve"> </w:t>
      </w:r>
      <w:r w:rsidRPr="00574C00">
        <w:rPr>
          <w:rFonts w:ascii="Arial" w:hAnsi="Arial" w:cs="Arial"/>
          <w:color w:val="000000"/>
          <w:sz w:val="24"/>
          <w:szCs w:val="24"/>
        </w:rPr>
        <w:t>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11"/>
          <w:sz w:val="24"/>
          <w:szCs w:val="24"/>
        </w:rPr>
        <w:t xml:space="preserve">1.1; На опрос граждан в обязательном порядке выносятся вопросы изменения целевого </w:t>
      </w:r>
      <w:r w:rsidRPr="00574C00">
        <w:rPr>
          <w:rFonts w:ascii="Arial" w:hAnsi="Arial" w:cs="Arial"/>
          <w:color w:val="000000"/>
          <w:spacing w:val="6"/>
          <w:sz w:val="24"/>
          <w:szCs w:val="24"/>
        </w:rPr>
        <w:t xml:space="preserve">назначения   земель   муниципального   образования 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Кутлуевский сельсовет </w:t>
      </w:r>
      <w:r w:rsidRPr="00574C00">
        <w:rPr>
          <w:rFonts w:ascii="Arial" w:hAnsi="Arial" w:cs="Arial"/>
          <w:color w:val="000000"/>
          <w:spacing w:val="8"/>
          <w:sz w:val="24"/>
          <w:szCs w:val="24"/>
        </w:rPr>
        <w:t xml:space="preserve">для   объектов   регионального   и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межрегионального значения, за исключением случаев, когда согласие населения выражается путем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голосования, предусмотренного частью 3 статьи 24 Федерального закона от 06.10.2003 N 131-ФЗ «Об общих принципах организации местного самоуправления в Российской Федерации», либо на сходах граждан, проводимых в порядке, предусмотренном статьей 25 1 указанного Федерального </w:t>
      </w:r>
      <w:r w:rsidRPr="00574C00">
        <w:rPr>
          <w:rFonts w:ascii="Arial" w:hAnsi="Arial" w:cs="Arial"/>
          <w:color w:val="000000"/>
          <w:sz w:val="24"/>
          <w:szCs w:val="24"/>
        </w:rPr>
        <w:t>закона, а также случаев изменения границ между субъектами Российской Федерации.</w:t>
      </w:r>
    </w:p>
    <w:p w:rsidR="003F3EC4" w:rsidRPr="00574C00" w:rsidRDefault="003F3EC4" w:rsidP="00F35308">
      <w:pPr>
        <w:shd w:val="clear" w:color="auto" w:fill="FFFFFF"/>
        <w:tabs>
          <w:tab w:val="left" w:pos="814"/>
        </w:tabs>
        <w:spacing w:after="0" w:line="240" w:lineRule="auto"/>
        <w:ind w:firstLine="533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5"/>
          <w:sz w:val="24"/>
          <w:szCs w:val="24"/>
        </w:rPr>
        <w:t>2.</w:t>
      </w:r>
      <w:r w:rsidRPr="00574C00">
        <w:rPr>
          <w:rFonts w:ascii="Arial" w:hAnsi="Arial" w:cs="Arial"/>
          <w:color w:val="000000"/>
          <w:sz w:val="24"/>
          <w:szCs w:val="24"/>
        </w:rPr>
        <w:tab/>
      </w:r>
      <w:r w:rsidRPr="00574C00">
        <w:rPr>
          <w:rFonts w:ascii="Arial" w:hAnsi="Arial" w:cs="Arial"/>
          <w:color w:val="000000"/>
          <w:spacing w:val="6"/>
          <w:sz w:val="24"/>
          <w:szCs w:val="24"/>
        </w:rPr>
        <w:t xml:space="preserve">Вопросы, выносимые на опрос граждан, должны быть сформулированы четко, ясно и не </w:t>
      </w:r>
      <w:r w:rsidRPr="00574C00">
        <w:rPr>
          <w:rFonts w:ascii="Arial" w:hAnsi="Arial" w:cs="Arial"/>
          <w:color w:val="000000"/>
          <w:sz w:val="24"/>
          <w:szCs w:val="24"/>
        </w:rPr>
        <w:t>должны допускать множественного толкования.</w:t>
      </w:r>
    </w:p>
    <w:p w:rsidR="003F3EC4" w:rsidRPr="00574C00" w:rsidRDefault="003F3EC4" w:rsidP="00F35308">
      <w:pPr>
        <w:shd w:val="clear" w:color="auto" w:fill="FFFFFF"/>
        <w:tabs>
          <w:tab w:val="left" w:pos="821"/>
          <w:tab w:val="left" w:leader="underscore" w:pos="5213"/>
        </w:tabs>
        <w:spacing w:after="0" w:line="240" w:lineRule="auto"/>
        <w:jc w:val="both"/>
        <w:rPr>
          <w:rFonts w:ascii="Arial" w:hAnsi="Arial" w:cs="Arial"/>
          <w:color w:val="000000"/>
          <w:spacing w:val="-11"/>
          <w:sz w:val="24"/>
          <w:szCs w:val="24"/>
        </w:rPr>
      </w:pPr>
    </w:p>
    <w:p w:rsidR="003F3EC4" w:rsidRPr="00574C00" w:rsidRDefault="003F3EC4" w:rsidP="007D542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  <w:r w:rsidRPr="00574C00"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Pr="00574C00"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 xml:space="preserve">Глава 2. ПОРЯДОК НАЗНАЧЕНИЯ ОПРОСА ГРАЖДАН 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574C00">
        <w:rPr>
          <w:rFonts w:ascii="Arial" w:hAnsi="Arial" w:cs="Arial"/>
          <w:b/>
          <w:bCs/>
          <w:color w:val="000000"/>
          <w:sz w:val="24"/>
          <w:szCs w:val="24"/>
        </w:rPr>
        <w:t xml:space="preserve">Статья 5. Инициатива проведения опроса граждан 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"/>
          <w:sz w:val="24"/>
          <w:szCs w:val="24"/>
        </w:rPr>
        <w:t>1. Опрос граждан проводится по инициативе:</w:t>
      </w:r>
    </w:p>
    <w:p w:rsidR="003F3EC4" w:rsidRPr="00574C00" w:rsidRDefault="003F3EC4" w:rsidP="00F35308">
      <w:pPr>
        <w:shd w:val="clear" w:color="auto" w:fill="FFFFFF"/>
        <w:tabs>
          <w:tab w:val="left" w:pos="1109"/>
          <w:tab w:val="left" w:leader="underscore" w:pos="707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0"/>
          <w:sz w:val="24"/>
          <w:szCs w:val="24"/>
        </w:rPr>
        <w:t>1.1.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4C00">
        <w:rPr>
          <w:rFonts w:ascii="Arial" w:hAnsi="Arial" w:cs="Arial"/>
          <w:color w:val="000000"/>
          <w:spacing w:val="8"/>
          <w:sz w:val="24"/>
          <w:szCs w:val="24"/>
        </w:rPr>
        <w:t>Совета депутатов  муниципального  образования Кутлуевский сельсовет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 </w:t>
      </w:r>
      <w:r w:rsidRPr="00574C00">
        <w:rPr>
          <w:rFonts w:ascii="Arial" w:hAnsi="Arial" w:cs="Arial"/>
          <w:color w:val="000000"/>
          <w:spacing w:val="10"/>
          <w:sz w:val="24"/>
          <w:szCs w:val="24"/>
        </w:rPr>
        <w:t xml:space="preserve">или главы муниципального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 xml:space="preserve">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 по вопросам местного значения;</w:t>
      </w:r>
    </w:p>
    <w:p w:rsidR="003F3EC4" w:rsidRPr="00574C00" w:rsidRDefault="003F3EC4" w:rsidP="00F35308">
      <w:pPr>
        <w:shd w:val="clear" w:color="auto" w:fill="FFFFFF"/>
        <w:tabs>
          <w:tab w:val="left" w:pos="98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0"/>
          <w:sz w:val="24"/>
          <w:szCs w:val="24"/>
        </w:rPr>
        <w:t>1.2.</w:t>
      </w:r>
      <w:r w:rsidRPr="00574C00">
        <w:rPr>
          <w:rFonts w:ascii="Arial" w:hAnsi="Arial" w:cs="Arial"/>
          <w:color w:val="000000"/>
          <w:sz w:val="24"/>
          <w:szCs w:val="24"/>
        </w:rPr>
        <w:tab/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Органов государственной власти Оренбургской области - для учета мнения граждан при </w:t>
      </w:r>
      <w:r w:rsidRPr="00574C00">
        <w:rPr>
          <w:rFonts w:ascii="Arial" w:hAnsi="Arial" w:cs="Arial"/>
          <w:color w:val="000000"/>
          <w:sz w:val="24"/>
          <w:szCs w:val="24"/>
        </w:rPr>
        <w:t>принятии решений об изменении целевого назначения земель 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ab/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 xml:space="preserve">для </w:t>
      </w:r>
      <w:r w:rsidRPr="00574C00">
        <w:rPr>
          <w:rFonts w:ascii="Arial" w:hAnsi="Arial" w:cs="Arial"/>
          <w:color w:val="000000"/>
          <w:sz w:val="24"/>
          <w:szCs w:val="24"/>
        </w:rPr>
        <w:t>объектов регионального и межрегионального значения.</w:t>
      </w:r>
    </w:p>
    <w:p w:rsidR="003F3EC4" w:rsidRPr="00574C00" w:rsidRDefault="003F3EC4" w:rsidP="00F35308">
      <w:pPr>
        <w:shd w:val="clear" w:color="auto" w:fill="FFFFFF"/>
        <w:tabs>
          <w:tab w:val="left" w:pos="821"/>
          <w:tab w:val="left" w:leader="underscore" w:pos="5213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2.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Глава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>Кутлуевский сельсовет</w:t>
      </w:r>
      <w:r w:rsidRPr="00574C00">
        <w:rPr>
          <w:rFonts w:ascii="Arial" w:hAnsi="Arial" w:cs="Arial"/>
          <w:color w:val="000000"/>
          <w:sz w:val="24"/>
          <w:szCs w:val="24"/>
        </w:rPr>
        <w:tab/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реализует     инициативу     проведения     опроса </w:t>
      </w:r>
      <w:r w:rsidRPr="00574C00">
        <w:rPr>
          <w:rFonts w:ascii="Arial" w:hAnsi="Arial" w:cs="Arial"/>
          <w:color w:val="000000"/>
          <w:spacing w:val="6"/>
          <w:sz w:val="24"/>
          <w:szCs w:val="24"/>
        </w:rPr>
        <w:t xml:space="preserve">граждан путем направления обращения в Совет депутатов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>Кутлуевский сельсовет</w:t>
      </w:r>
      <w:r w:rsidRPr="00574C00">
        <w:rPr>
          <w:rFonts w:ascii="Arial" w:hAnsi="Arial" w:cs="Arial"/>
          <w:color w:val="000000"/>
          <w:spacing w:val="23"/>
          <w:sz w:val="24"/>
          <w:szCs w:val="24"/>
        </w:rPr>
        <w:t xml:space="preserve">, в </w:t>
      </w:r>
      <w:r w:rsidRPr="00574C00">
        <w:rPr>
          <w:rFonts w:ascii="Arial" w:hAnsi="Arial" w:cs="Arial"/>
          <w:color w:val="000000"/>
          <w:spacing w:val="8"/>
          <w:sz w:val="24"/>
          <w:szCs w:val="24"/>
        </w:rPr>
        <w:t xml:space="preserve">котором указывается вопрос (вопросы), предлагаемый (предлагаемые) для проведения опроса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граждан. В обращении также могут указываться территория проведения опроса, предполагаемый </w:t>
      </w:r>
      <w:r w:rsidRPr="00574C00">
        <w:rPr>
          <w:rFonts w:ascii="Arial" w:hAnsi="Arial" w:cs="Arial"/>
          <w:color w:val="000000"/>
          <w:sz w:val="24"/>
          <w:szCs w:val="24"/>
        </w:rPr>
        <w:t>круг участников опроса, иные обстоятельства проведения опроса.</w:t>
      </w:r>
    </w:p>
    <w:p w:rsidR="003F3EC4" w:rsidRPr="00574C00" w:rsidRDefault="003F3EC4" w:rsidP="00F35308">
      <w:pPr>
        <w:shd w:val="clear" w:color="auto" w:fill="FFFFFF"/>
        <w:tabs>
          <w:tab w:val="left" w:pos="821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8"/>
          <w:sz w:val="24"/>
          <w:szCs w:val="24"/>
        </w:rPr>
        <w:t>3.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В целях выдвижения инициативы о проведении опроса Советом депутатов муниципального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 xml:space="preserve">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ab/>
        <w:t xml:space="preserve"> </w:t>
      </w:r>
      <w:r w:rsidRPr="00574C00">
        <w:rPr>
          <w:rFonts w:ascii="Arial" w:hAnsi="Arial" w:cs="Arial"/>
          <w:color w:val="000000"/>
          <w:spacing w:val="10"/>
          <w:sz w:val="24"/>
          <w:szCs w:val="24"/>
        </w:rPr>
        <w:t xml:space="preserve">депутат или постоянные комиссии вносят проект решения Совета депутатов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 Кутлуевский сельсовет о назначении опроса.</w:t>
      </w:r>
    </w:p>
    <w:p w:rsidR="003F3EC4" w:rsidRPr="00574C00" w:rsidRDefault="003F3EC4" w:rsidP="00F35308">
      <w:pPr>
        <w:shd w:val="clear" w:color="auto" w:fill="FFFFFF"/>
        <w:tabs>
          <w:tab w:val="left" w:pos="91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8"/>
          <w:sz w:val="24"/>
          <w:szCs w:val="24"/>
        </w:rPr>
        <w:t>4.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4C00">
        <w:rPr>
          <w:rFonts w:ascii="Arial" w:hAnsi="Arial" w:cs="Arial"/>
          <w:color w:val="000000"/>
          <w:spacing w:val="13"/>
          <w:sz w:val="24"/>
          <w:szCs w:val="24"/>
        </w:rPr>
        <w:t xml:space="preserve">Граждане и их объединения вправе обратиться в Совет депутатов муниципального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 xml:space="preserve">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Кутлуевский сельсовет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или Главе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Кутлуевский сельсовет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>с предложением о проведении опроса,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>которое рассматривается в порядке, предусмотренном статьей 32 Федерального закона от 06.10.2003 N 131-ФЗ «Об общих принципах организации местного самоуправления в Российской Федерации».</w:t>
      </w:r>
    </w:p>
    <w:p w:rsidR="003F3EC4" w:rsidRPr="00574C00" w:rsidRDefault="003F3EC4" w:rsidP="00F35308">
      <w:pPr>
        <w:shd w:val="clear" w:color="auto" w:fill="FFFFFF"/>
        <w:tabs>
          <w:tab w:val="left" w:pos="81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2"/>
          <w:sz w:val="24"/>
          <w:szCs w:val="24"/>
        </w:rPr>
        <w:t>5.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 Обращения с инициативой назначения опроса должны быть рассмотрены Советом депутатов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не позднее чем через 30 (тридцать дней) после их внесения Главой 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ab/>
        <w:t xml:space="preserve"> Кутлуевский сельсовет,  органами государственной власти Оренбургской области.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574C00">
        <w:rPr>
          <w:rFonts w:ascii="Arial" w:hAnsi="Arial" w:cs="Arial"/>
          <w:b/>
          <w:bCs/>
          <w:color w:val="000000"/>
          <w:sz w:val="24"/>
          <w:szCs w:val="24"/>
        </w:rPr>
        <w:t>Статья 6. Принятие решения о назначении опроса граждан</w:t>
      </w:r>
    </w:p>
    <w:p w:rsidR="003F3EC4" w:rsidRPr="00574C00" w:rsidRDefault="003F3EC4" w:rsidP="00F35308">
      <w:pPr>
        <w:shd w:val="clear" w:color="auto" w:fill="FFFFFF"/>
        <w:tabs>
          <w:tab w:val="left" w:pos="850"/>
          <w:tab w:val="left" w:leader="underscore" w:pos="1706"/>
        </w:tabs>
        <w:spacing w:after="0" w:line="240" w:lineRule="auto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tabs>
          <w:tab w:val="left" w:pos="850"/>
          <w:tab w:val="left" w:leader="underscore" w:pos="1706"/>
        </w:tabs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1. Решение о проведении опроса граждан принимается Советом депутатов муниципального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 xml:space="preserve">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>Кутлуевский сельсовет.</w:t>
      </w:r>
    </w:p>
    <w:p w:rsidR="003F3EC4" w:rsidRPr="00574C00" w:rsidRDefault="003F3EC4" w:rsidP="00F35308">
      <w:pPr>
        <w:shd w:val="clear" w:color="auto" w:fill="FFFFFF"/>
        <w:tabs>
          <w:tab w:val="left" w:pos="850"/>
          <w:tab w:val="left" w:leader="underscore" w:pos="1706"/>
        </w:tabs>
        <w:spacing w:after="0" w:line="240" w:lineRule="auto"/>
        <w:jc w:val="both"/>
        <w:rPr>
          <w:rFonts w:ascii="Arial" w:hAnsi="Arial" w:cs="Arial"/>
          <w:color w:val="000000"/>
          <w:spacing w:val="6"/>
          <w:sz w:val="24"/>
          <w:szCs w:val="24"/>
        </w:rPr>
      </w:pPr>
      <w:r w:rsidRPr="00574C00">
        <w:rPr>
          <w:rFonts w:ascii="Arial" w:hAnsi="Arial" w:cs="Arial"/>
          <w:color w:val="000000"/>
          <w:spacing w:val="-18"/>
          <w:sz w:val="24"/>
          <w:szCs w:val="24"/>
        </w:rPr>
        <w:t xml:space="preserve">2. </w:t>
      </w:r>
      <w:r w:rsidRPr="00574C00">
        <w:rPr>
          <w:rFonts w:ascii="Arial" w:hAnsi="Arial" w:cs="Arial"/>
          <w:color w:val="000000"/>
          <w:spacing w:val="11"/>
          <w:sz w:val="24"/>
          <w:szCs w:val="24"/>
        </w:rPr>
        <w:t xml:space="preserve">Для назначения опроса граждан Совет депутатов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Кутлуевский сельсовет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принимает решение, в котором в соответствии с федеральным законом, устанавливающим общие </w:t>
      </w: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принципы организации местного самоуправления, указываются: сроки, дата и время проведения </w:t>
      </w:r>
      <w:r w:rsidRPr="00574C00">
        <w:rPr>
          <w:rFonts w:ascii="Arial" w:hAnsi="Arial" w:cs="Arial"/>
          <w:color w:val="000000"/>
          <w:spacing w:val="6"/>
          <w:sz w:val="24"/>
          <w:szCs w:val="24"/>
        </w:rPr>
        <w:t xml:space="preserve">опроса; </w:t>
      </w:r>
    </w:p>
    <w:p w:rsidR="003F3EC4" w:rsidRPr="00574C00" w:rsidRDefault="003F3EC4" w:rsidP="007D542D">
      <w:pPr>
        <w:shd w:val="clear" w:color="auto" w:fill="FFFFFF"/>
        <w:tabs>
          <w:tab w:val="left" w:pos="850"/>
          <w:tab w:val="left" w:leader="underscore" w:pos="170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6"/>
          <w:sz w:val="24"/>
          <w:szCs w:val="24"/>
        </w:rPr>
        <w:t xml:space="preserve">территория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>Кутлуевский сельсовет</w:t>
      </w:r>
      <w:r w:rsidRPr="00574C00">
        <w:rPr>
          <w:rFonts w:ascii="Arial" w:hAnsi="Arial" w:cs="Arial"/>
          <w:color w:val="000000"/>
          <w:spacing w:val="10"/>
          <w:sz w:val="24"/>
          <w:szCs w:val="24"/>
        </w:rPr>
        <w:t xml:space="preserve">, на которой проводится опрос граждан;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формулировка вопроса (вопросов), предлагаемого (предлагаемых) при проведении опроса; методика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проведения опроса; форма опросного листа; минимальная численность жителей муниципального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сельсовет, участвующих в опросе; иные сведения, необходимые для проведения опроса.</w:t>
      </w:r>
    </w:p>
    <w:p w:rsidR="003F3EC4" w:rsidRPr="00574C00" w:rsidRDefault="003F3EC4" w:rsidP="00F35308">
      <w:pPr>
        <w:shd w:val="clear" w:color="auto" w:fill="FFFFFF"/>
        <w:tabs>
          <w:tab w:val="left" w:pos="922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-8"/>
          <w:sz w:val="24"/>
          <w:szCs w:val="24"/>
        </w:rPr>
        <w:t xml:space="preserve">3. </w:t>
      </w:r>
      <w:r w:rsidRPr="00574C00">
        <w:rPr>
          <w:rFonts w:ascii="Arial" w:hAnsi="Arial" w:cs="Arial"/>
          <w:color w:val="000000"/>
          <w:spacing w:val="11"/>
          <w:sz w:val="24"/>
          <w:szCs w:val="24"/>
        </w:rPr>
        <w:t xml:space="preserve">Решение Совета депутатов  о назначении  опроса граждан  подлежит официальному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опубликованию (обнародованию) в средствах массовой информации не менее чем за десять дней до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даты проведения опроса граждан.</w:t>
      </w:r>
    </w:p>
    <w:p w:rsidR="003F3EC4" w:rsidRPr="00574C00" w:rsidRDefault="003F3EC4" w:rsidP="00F35308">
      <w:pPr>
        <w:shd w:val="clear" w:color="auto" w:fill="FFFFFF"/>
        <w:tabs>
          <w:tab w:val="left" w:pos="778"/>
          <w:tab w:val="left" w:leader="underscore" w:pos="3485"/>
        </w:tabs>
        <w:spacing w:after="0" w:line="240" w:lineRule="auto"/>
        <w:jc w:val="both"/>
        <w:rPr>
          <w:rFonts w:ascii="Arial" w:hAnsi="Arial" w:cs="Arial"/>
          <w:color w:val="000000"/>
          <w:spacing w:val="-5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4. Дата опроса назначается таким образом, чтобы опрос проводился не ранее 14 (четырнадцати) </w:t>
      </w: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дней  и  не  позднее  6   (шести)   месяцев   после   опубликования   решения   Совета депутатов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 xml:space="preserve">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Кутлуевский сельсовет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о проведении опроса граждан.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pacing w:val="-1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pacing w:val="-1"/>
          <w:sz w:val="28"/>
          <w:szCs w:val="28"/>
        </w:rPr>
      </w:pPr>
      <w:r w:rsidRPr="00574C00"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 xml:space="preserve">Глава 3. ПОРЯДОК ПОДГОТОВКИ И ПРОВЕДЕНИЯ ОПРОСА 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4C00">
        <w:rPr>
          <w:rFonts w:ascii="Arial" w:hAnsi="Arial" w:cs="Arial"/>
          <w:b/>
          <w:bCs/>
          <w:color w:val="000000"/>
          <w:sz w:val="24"/>
          <w:szCs w:val="24"/>
        </w:rPr>
        <w:t>Статья 7. Рабочая группа по подготовке и проведению опроса граждан</w:t>
      </w:r>
    </w:p>
    <w:p w:rsidR="003F3EC4" w:rsidRPr="00574C00" w:rsidRDefault="003F3EC4" w:rsidP="00F35308">
      <w:pPr>
        <w:shd w:val="clear" w:color="auto" w:fill="FFFFFF"/>
        <w:tabs>
          <w:tab w:val="left" w:pos="950"/>
        </w:tabs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tabs>
          <w:tab w:val="left" w:pos="95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1. </w:t>
      </w: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Рабочая   группа   по   проведению   опроса   (далее   -   рабочая   группа)   формируется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Администрацией 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в зависимости от территории проведения опроса </w:t>
      </w:r>
      <w:r w:rsidRPr="00574C00">
        <w:rPr>
          <w:rFonts w:ascii="Arial" w:hAnsi="Arial" w:cs="Arial"/>
          <w:color w:val="000000"/>
          <w:sz w:val="24"/>
          <w:szCs w:val="24"/>
        </w:rPr>
        <w:t>численностью не менее 5 (пяти) человек и не более 11 (одиннадцати) человек.</w:t>
      </w:r>
    </w:p>
    <w:p w:rsidR="003F3EC4" w:rsidRPr="00574C00" w:rsidRDefault="003F3EC4" w:rsidP="00F35308">
      <w:pPr>
        <w:shd w:val="clear" w:color="auto" w:fill="FFFFFF"/>
        <w:tabs>
          <w:tab w:val="left" w:pos="81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8"/>
          <w:sz w:val="24"/>
          <w:szCs w:val="24"/>
        </w:rPr>
        <w:t>2.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В состав рабочей группы входят депутаты Совета депутатов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>Кутлуевский сельсовет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, представители Администрации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>Кутлуевский сельсовет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>,  могут входить иные лица.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"/>
          <w:sz w:val="24"/>
          <w:szCs w:val="24"/>
        </w:rPr>
        <w:t xml:space="preserve">Состав рабочей группы утверждается постановлением Администрации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>Кутлуевский сельсовет</w:t>
      </w:r>
    </w:p>
    <w:p w:rsidR="003F3EC4" w:rsidRPr="00574C00" w:rsidRDefault="003F3EC4" w:rsidP="00F35308">
      <w:pPr>
        <w:shd w:val="clear" w:color="auto" w:fill="FFFFFF"/>
        <w:tabs>
          <w:tab w:val="left" w:pos="792"/>
        </w:tabs>
        <w:spacing w:after="0" w:line="240" w:lineRule="auto"/>
        <w:jc w:val="both"/>
        <w:rPr>
          <w:rFonts w:ascii="Arial" w:hAnsi="Arial" w:cs="Arial"/>
          <w:color w:val="000000"/>
          <w:spacing w:val="-12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>3. Члены комиссии выполняют свои функции на общественных началах.</w:t>
      </w:r>
    </w:p>
    <w:p w:rsidR="003F3EC4" w:rsidRPr="00574C00" w:rsidRDefault="003F3EC4" w:rsidP="00F35308">
      <w:pPr>
        <w:shd w:val="clear" w:color="auto" w:fill="FFFFFF"/>
        <w:tabs>
          <w:tab w:val="left" w:pos="871"/>
          <w:tab w:val="left" w:pos="4874"/>
        </w:tabs>
        <w:spacing w:after="0" w:line="240" w:lineRule="auto"/>
        <w:jc w:val="both"/>
        <w:rPr>
          <w:rFonts w:ascii="Arial" w:hAnsi="Arial" w:cs="Arial"/>
          <w:color w:val="000000"/>
          <w:spacing w:val="-12"/>
          <w:sz w:val="24"/>
          <w:szCs w:val="24"/>
        </w:rPr>
      </w:pP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4. Рабочая группа осуществляет свою деятельность на коллегиальной основе. Заседание </w:t>
      </w:r>
      <w:r w:rsidRPr="00574C00">
        <w:rPr>
          <w:rFonts w:ascii="Arial" w:hAnsi="Arial" w:cs="Arial"/>
          <w:color w:val="000000"/>
          <w:spacing w:val="10"/>
          <w:sz w:val="24"/>
          <w:szCs w:val="24"/>
        </w:rPr>
        <w:t xml:space="preserve">рабочей группы считается правомочным, если в нем приняли участие не менее половины от </w:t>
      </w:r>
      <w:r w:rsidRPr="00574C00">
        <w:rPr>
          <w:rFonts w:ascii="Arial" w:hAnsi="Arial" w:cs="Arial"/>
          <w:color w:val="000000"/>
          <w:spacing w:val="-3"/>
          <w:sz w:val="24"/>
          <w:szCs w:val="24"/>
        </w:rPr>
        <w:t>установленного числа ее членов.</w:t>
      </w:r>
      <w:r w:rsidRPr="00574C00">
        <w:rPr>
          <w:rFonts w:ascii="Arial" w:hAnsi="Arial" w:cs="Arial"/>
          <w:color w:val="000000"/>
          <w:sz w:val="24"/>
          <w:szCs w:val="24"/>
        </w:rPr>
        <w:tab/>
      </w:r>
    </w:p>
    <w:p w:rsidR="003F3EC4" w:rsidRPr="00574C00" w:rsidRDefault="003F3EC4" w:rsidP="00F35308">
      <w:pPr>
        <w:shd w:val="clear" w:color="auto" w:fill="FFFFFF"/>
        <w:tabs>
          <w:tab w:val="left" w:pos="778"/>
        </w:tabs>
        <w:spacing w:after="0" w:line="240" w:lineRule="auto"/>
        <w:jc w:val="both"/>
        <w:rPr>
          <w:rFonts w:ascii="Arial" w:hAnsi="Arial" w:cs="Arial"/>
          <w:color w:val="000000"/>
          <w:spacing w:val="-11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5. Решения рабочей группы принимаются путем открытого голосования большинством голосов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от установленного числа ее членов.</w:t>
      </w:r>
    </w:p>
    <w:p w:rsidR="003F3EC4" w:rsidRPr="00574C00" w:rsidRDefault="003F3EC4" w:rsidP="00F35308">
      <w:pPr>
        <w:shd w:val="clear" w:color="auto" w:fill="FFFFFF"/>
        <w:tabs>
          <w:tab w:val="left" w:pos="77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6. Первое заседание рабочей группы созывает председатель Совета депутатов муниципального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 xml:space="preserve">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ab/>
        <w:t xml:space="preserve">Кутлуевский сельсовет не позднее чем на третий рабочий день после опубликования решения о назначении </w:t>
      </w:r>
      <w:r w:rsidRPr="00574C00">
        <w:rPr>
          <w:rFonts w:ascii="Arial" w:hAnsi="Arial" w:cs="Arial"/>
          <w:color w:val="000000"/>
          <w:spacing w:val="7"/>
          <w:sz w:val="24"/>
          <w:szCs w:val="24"/>
        </w:rPr>
        <w:t xml:space="preserve">опроса. На первом заседании рабочая группа избирает из своего состава председателя рабочей </w:t>
      </w:r>
      <w:r w:rsidRPr="00574C00">
        <w:rPr>
          <w:rFonts w:ascii="Arial" w:hAnsi="Arial" w:cs="Arial"/>
          <w:color w:val="000000"/>
          <w:sz w:val="24"/>
          <w:szCs w:val="24"/>
        </w:rPr>
        <w:t>группы, заместителя (заместителей) председателя рабочей группы и секретаря рабочей группы.</w:t>
      </w:r>
    </w:p>
    <w:p w:rsidR="003F3EC4" w:rsidRPr="00574C00" w:rsidRDefault="003F3EC4" w:rsidP="00F35308">
      <w:pPr>
        <w:shd w:val="clear" w:color="auto" w:fill="FFFFFF"/>
        <w:tabs>
          <w:tab w:val="left" w:pos="77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2"/>
          <w:sz w:val="24"/>
          <w:szCs w:val="24"/>
        </w:rPr>
        <w:t xml:space="preserve">7. 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В случае проведения опроса в пунктах опроса рабочая группа утверждает их количество их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местонахождение.</w:t>
      </w:r>
    </w:p>
    <w:p w:rsidR="003F3EC4" w:rsidRPr="00574C00" w:rsidRDefault="003F3EC4" w:rsidP="00F35308">
      <w:pPr>
        <w:spacing w:after="0" w:line="240" w:lineRule="auto"/>
        <w:jc w:val="both"/>
        <w:rPr>
          <w:rFonts w:ascii="Arial" w:hAnsi="Arial" w:cs="Arial"/>
          <w:color w:val="000000"/>
          <w:spacing w:val="-14"/>
          <w:sz w:val="24"/>
          <w:szCs w:val="24"/>
        </w:rPr>
      </w:pP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О  местах нахождения рабочей группы и пунктах проведения опроса жители должны быть </w:t>
      </w: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проинформированы одновременно с информацией о проведении опроса в сроки, установленные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настоящим Положением.</w:t>
      </w:r>
    </w:p>
    <w:p w:rsidR="003F3EC4" w:rsidRPr="00574C00" w:rsidRDefault="003F3EC4" w:rsidP="00F35308">
      <w:pPr>
        <w:shd w:val="clear" w:color="auto" w:fill="FFFFFF"/>
        <w:tabs>
          <w:tab w:val="left" w:pos="79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8. Рабочая группа в рамках своей компетенции: принимает решение об изготовлении опросных </w:t>
      </w: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листов по форме, установленной решением Совета депутатов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организует обеспечение оборудованием пунктов опроса (в случае проведения опроса на пунктах 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опроса); организует подготовку и проведение опроса и обеспечивает соблюдение прав граждан на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участие в опросе; составляет список лиц, осуществляющих опрос; устанавливает результаты опроса;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взаимодействует   с   органами   местного   самоуправления,   органами   государственной   власти, 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общественными объединениями и представителями средств массовой информации; осуществляет </w:t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иные полномочия, предусмотренные законодательством Российской Федерации и настоящим </w:t>
      </w:r>
      <w:r w:rsidRPr="00574C00">
        <w:rPr>
          <w:rFonts w:ascii="Arial" w:hAnsi="Arial" w:cs="Arial"/>
          <w:color w:val="000000"/>
          <w:spacing w:val="-3"/>
          <w:sz w:val="24"/>
          <w:szCs w:val="24"/>
        </w:rPr>
        <w:t>Положением.</w:t>
      </w:r>
    </w:p>
    <w:p w:rsidR="003F3EC4" w:rsidRPr="00574C00" w:rsidRDefault="003F3EC4" w:rsidP="00F35308">
      <w:pPr>
        <w:shd w:val="clear" w:color="auto" w:fill="FFFFFF"/>
        <w:tabs>
          <w:tab w:val="left" w:pos="907"/>
        </w:tabs>
        <w:spacing w:after="0" w:line="240" w:lineRule="auto"/>
        <w:jc w:val="both"/>
        <w:rPr>
          <w:rFonts w:ascii="Arial" w:hAnsi="Arial" w:cs="Arial"/>
          <w:color w:val="000000"/>
          <w:spacing w:val="-12"/>
          <w:sz w:val="24"/>
          <w:szCs w:val="24"/>
        </w:rPr>
      </w:pPr>
      <w:r w:rsidRPr="00574C00">
        <w:rPr>
          <w:rFonts w:ascii="Arial" w:hAnsi="Arial" w:cs="Arial"/>
          <w:color w:val="000000"/>
          <w:spacing w:val="1"/>
          <w:sz w:val="24"/>
          <w:szCs w:val="24"/>
        </w:rPr>
        <w:t>10. Решения, принимаемые рабочей группой, оформляются протоколом.</w:t>
      </w:r>
    </w:p>
    <w:p w:rsidR="003F3EC4" w:rsidRPr="00574C00" w:rsidRDefault="003F3EC4" w:rsidP="00F35308">
      <w:pPr>
        <w:shd w:val="clear" w:color="auto" w:fill="FFFFFF"/>
        <w:tabs>
          <w:tab w:val="left" w:pos="1080"/>
        </w:tabs>
        <w:spacing w:after="0" w:line="240" w:lineRule="auto"/>
        <w:jc w:val="both"/>
        <w:rPr>
          <w:rFonts w:ascii="Arial" w:hAnsi="Arial" w:cs="Arial"/>
          <w:color w:val="000000"/>
          <w:spacing w:val="-15"/>
          <w:sz w:val="24"/>
          <w:szCs w:val="24"/>
        </w:rPr>
      </w:pPr>
      <w:r w:rsidRPr="00574C00">
        <w:rPr>
          <w:rFonts w:ascii="Arial" w:hAnsi="Arial" w:cs="Arial"/>
          <w:color w:val="000000"/>
          <w:spacing w:val="3"/>
          <w:sz w:val="24"/>
          <w:szCs w:val="24"/>
        </w:rPr>
        <w:t>11. Полномочия   рабочей   группы   прекращаются   после   официального   опубликования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br/>
      </w:r>
      <w:r w:rsidRPr="00574C00">
        <w:rPr>
          <w:rFonts w:ascii="Arial" w:hAnsi="Arial" w:cs="Arial"/>
          <w:color w:val="000000"/>
          <w:sz w:val="24"/>
          <w:szCs w:val="24"/>
        </w:rPr>
        <w:t>результатов рассмотрения опроса.</w:t>
      </w:r>
    </w:p>
    <w:p w:rsidR="003F3EC4" w:rsidRPr="00574C00" w:rsidRDefault="003F3EC4" w:rsidP="00F35308">
      <w:pPr>
        <w:shd w:val="clear" w:color="auto" w:fill="FFFFFF"/>
        <w:tabs>
          <w:tab w:val="left" w:pos="929"/>
          <w:tab w:val="left" w:leader="underscore" w:pos="3499"/>
        </w:tabs>
        <w:spacing w:after="0" w:line="240" w:lineRule="auto"/>
        <w:jc w:val="both"/>
        <w:rPr>
          <w:rFonts w:ascii="Arial" w:hAnsi="Arial" w:cs="Arial"/>
          <w:color w:val="000000"/>
          <w:spacing w:val="-17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>12. Организационное обеспечение деятельности рабочей группы осуществляет Администрация м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 xml:space="preserve">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ab/>
        <w:t>Кутлуевский сельсовет.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4C00">
        <w:rPr>
          <w:rFonts w:ascii="Arial" w:hAnsi="Arial" w:cs="Arial"/>
          <w:b/>
          <w:bCs/>
          <w:color w:val="000000"/>
          <w:sz w:val="24"/>
          <w:szCs w:val="24"/>
        </w:rPr>
        <w:t>Статья 8. Формы проведения опроса</w:t>
      </w: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-22"/>
          <w:sz w:val="24"/>
          <w:szCs w:val="24"/>
        </w:rPr>
      </w:pP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1. Опрос проводится путем тайного, поименного или открытого голосования в течение одного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или нескольких дней.</w:t>
      </w: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-7"/>
          <w:sz w:val="24"/>
          <w:szCs w:val="24"/>
        </w:rPr>
      </w:pP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2. Тайное голосование проводится по опросным листам в помещениях, определенных рабочей </w:t>
      </w:r>
      <w:r w:rsidRPr="00574C00">
        <w:rPr>
          <w:rFonts w:ascii="Arial" w:hAnsi="Arial" w:cs="Arial"/>
          <w:color w:val="000000"/>
          <w:sz w:val="24"/>
          <w:szCs w:val="24"/>
        </w:rPr>
        <w:t>группой по проведению опроса как пункты, места опроса.</w:t>
      </w: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-11"/>
          <w:sz w:val="24"/>
          <w:szCs w:val="24"/>
        </w:rPr>
      </w:pPr>
      <w:r w:rsidRPr="00574C00">
        <w:rPr>
          <w:rFonts w:ascii="Arial" w:hAnsi="Arial" w:cs="Arial"/>
          <w:color w:val="000000"/>
          <w:spacing w:val="7"/>
          <w:sz w:val="24"/>
          <w:szCs w:val="24"/>
        </w:rPr>
        <w:t xml:space="preserve">3. Поименное голосование проводится путем сбора подписей в опросном листе в пунктах </w:t>
      </w:r>
      <w:r w:rsidRPr="00574C00">
        <w:rPr>
          <w:rFonts w:ascii="Arial" w:hAnsi="Arial" w:cs="Arial"/>
          <w:color w:val="000000"/>
          <w:sz w:val="24"/>
          <w:szCs w:val="24"/>
        </w:rPr>
        <w:t>опроса или по месту жительства участников опроса.</w:t>
      </w:r>
    </w:p>
    <w:p w:rsidR="003F3EC4" w:rsidRPr="00574C00" w:rsidRDefault="003F3EC4" w:rsidP="00F35308">
      <w:pPr>
        <w:shd w:val="clear" w:color="auto" w:fill="FFFFFF"/>
        <w:tabs>
          <w:tab w:val="left" w:pos="806"/>
          <w:tab w:val="left" w:leader="underscore" w:pos="3492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4. Опрос в форме открытого голосования проводится на собраниях жителей части территории </w:t>
      </w:r>
      <w:r w:rsidRPr="00574C00">
        <w:rPr>
          <w:rFonts w:ascii="Arial" w:hAnsi="Arial" w:cs="Arial"/>
          <w:color w:val="000000"/>
          <w:sz w:val="24"/>
          <w:szCs w:val="24"/>
        </w:rPr>
        <w:t>муниципального образования Кутлуевский сельсовет.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77376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3760">
        <w:rPr>
          <w:rFonts w:ascii="Arial" w:hAnsi="Arial" w:cs="Arial"/>
          <w:b/>
          <w:bCs/>
          <w:color w:val="000000"/>
          <w:sz w:val="24"/>
          <w:szCs w:val="24"/>
        </w:rPr>
        <w:t>Статья 9. Определение мест проведения опроса</w:t>
      </w:r>
    </w:p>
    <w:p w:rsidR="003F3EC4" w:rsidRPr="00574C00" w:rsidRDefault="003F3EC4" w:rsidP="00F35308">
      <w:pPr>
        <w:shd w:val="clear" w:color="auto" w:fill="FFFFFF"/>
        <w:tabs>
          <w:tab w:val="left" w:pos="821"/>
          <w:tab w:val="left" w:leader="underscore" w:pos="3485"/>
        </w:tabs>
        <w:spacing w:after="0" w:line="240" w:lineRule="auto"/>
        <w:jc w:val="both"/>
        <w:rPr>
          <w:rFonts w:ascii="Arial" w:hAnsi="Arial" w:cs="Arial"/>
          <w:color w:val="000000"/>
          <w:spacing w:val="5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tabs>
          <w:tab w:val="left" w:pos="821"/>
          <w:tab w:val="left" w:leader="underscore" w:pos="3485"/>
        </w:tabs>
        <w:spacing w:after="0" w:line="240" w:lineRule="auto"/>
        <w:jc w:val="both"/>
        <w:rPr>
          <w:rFonts w:ascii="Arial" w:hAnsi="Arial" w:cs="Arial"/>
          <w:color w:val="000000"/>
          <w:spacing w:val="-18"/>
          <w:sz w:val="24"/>
          <w:szCs w:val="24"/>
        </w:rPr>
      </w:pP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1. Рабочая группа определяет места проведения опроса граждан. Такие места должны быть </w:t>
      </w:r>
      <w:r w:rsidRPr="00574C00">
        <w:rPr>
          <w:rFonts w:ascii="Arial" w:hAnsi="Arial" w:cs="Arial"/>
          <w:color w:val="000000"/>
          <w:sz w:val="24"/>
          <w:szCs w:val="24"/>
        </w:rPr>
        <w:t>оборудованы необходимыми для проведения опроса средствами и удобны для посещения жителями муниципального образования Кутлуевский сельсовет.</w:t>
      </w:r>
    </w:p>
    <w:p w:rsidR="003F3EC4" w:rsidRPr="00574C00" w:rsidRDefault="003F3EC4" w:rsidP="00F35308">
      <w:pPr>
        <w:shd w:val="clear" w:color="auto" w:fill="FFFFFF"/>
        <w:tabs>
          <w:tab w:val="left" w:pos="821"/>
          <w:tab w:val="left" w:leader="underscore" w:pos="4406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2. По решению рабочей группы опрос граждан может проводиться по месту их жительства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жителей 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сельсовет.</w:t>
      </w:r>
    </w:p>
    <w:p w:rsidR="003F3EC4" w:rsidRPr="00574C00" w:rsidRDefault="003F3EC4" w:rsidP="00F35308">
      <w:pPr>
        <w:shd w:val="clear" w:color="auto" w:fill="FFFFFF"/>
        <w:tabs>
          <w:tab w:val="left" w:pos="821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4"/>
          <w:sz w:val="24"/>
          <w:szCs w:val="24"/>
        </w:rPr>
        <w:t>3.Перечень мест, в которых будет проводиться опрос граждан, публикуется (обнародуется)</w:t>
      </w:r>
      <w:r w:rsidRPr="00574C00">
        <w:rPr>
          <w:rFonts w:ascii="Arial" w:hAnsi="Arial" w:cs="Arial"/>
          <w:sz w:val="24"/>
          <w:szCs w:val="24"/>
        </w:rPr>
        <w:t xml:space="preserve">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рабочей группой в средствах массовой информации не менее чем за 10 (десять) дней до проведения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опроса граждан.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77376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3760">
        <w:rPr>
          <w:rFonts w:ascii="Arial" w:hAnsi="Arial" w:cs="Arial"/>
          <w:b/>
          <w:bCs/>
          <w:color w:val="000000"/>
          <w:sz w:val="24"/>
          <w:szCs w:val="24"/>
        </w:rPr>
        <w:t>Статья 10. Списки участников опроса</w:t>
      </w:r>
    </w:p>
    <w:p w:rsidR="003F3EC4" w:rsidRPr="00574C00" w:rsidRDefault="003F3EC4" w:rsidP="00F35308">
      <w:pPr>
        <w:shd w:val="clear" w:color="auto" w:fill="FFFFFF"/>
        <w:tabs>
          <w:tab w:val="left" w:pos="821"/>
        </w:tabs>
        <w:spacing w:after="0" w:line="240" w:lineRule="auto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tabs>
          <w:tab w:val="left" w:pos="821"/>
        </w:tabs>
        <w:spacing w:after="0" w:line="240" w:lineRule="auto"/>
        <w:jc w:val="both"/>
        <w:rPr>
          <w:rFonts w:ascii="Arial" w:hAnsi="Arial" w:cs="Arial"/>
          <w:color w:val="000000"/>
          <w:spacing w:val="-22"/>
          <w:sz w:val="24"/>
          <w:szCs w:val="24"/>
        </w:rPr>
      </w:pP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1. Список участников опроса составляется администрацией муниципального образования по </w:t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домам, улицам и микрорайонам.  Список участников опроса подписывается председателем и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секретарем рабочей группы. При необходимости допускается составление списков непосредственно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в день проведения опроса.</w:t>
      </w:r>
    </w:p>
    <w:p w:rsidR="003F3EC4" w:rsidRPr="00574C00" w:rsidRDefault="003F3EC4" w:rsidP="00F35308">
      <w:pPr>
        <w:shd w:val="clear" w:color="auto" w:fill="FFFFFF"/>
        <w:tabs>
          <w:tab w:val="left" w:pos="821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7"/>
          <w:sz w:val="24"/>
          <w:szCs w:val="24"/>
        </w:rPr>
        <w:t xml:space="preserve">2. В список участников опроса включаются жители, имеющие право на участие в опросе, проживающие  на  территории  или  на  части  территории  муниципального 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Кутлуевский сельсовет,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обладающие избирательным правом.</w:t>
      </w:r>
    </w:p>
    <w:p w:rsidR="003F3EC4" w:rsidRPr="00574C00" w:rsidRDefault="003F3EC4" w:rsidP="00F35308">
      <w:pPr>
        <w:shd w:val="clear" w:color="auto" w:fill="FFFFFF"/>
        <w:tabs>
          <w:tab w:val="left" w:pos="821"/>
        </w:tabs>
        <w:spacing w:after="0" w:line="240" w:lineRule="auto"/>
        <w:jc w:val="both"/>
        <w:rPr>
          <w:rFonts w:ascii="Arial" w:hAnsi="Arial" w:cs="Arial"/>
          <w:color w:val="000000"/>
          <w:spacing w:val="-11"/>
          <w:sz w:val="24"/>
          <w:szCs w:val="24"/>
        </w:rPr>
      </w:pPr>
      <w:r w:rsidRPr="00574C00">
        <w:rPr>
          <w:rFonts w:ascii="Arial" w:hAnsi="Arial" w:cs="Arial"/>
          <w:color w:val="000000"/>
          <w:spacing w:val="15"/>
          <w:sz w:val="24"/>
          <w:szCs w:val="24"/>
        </w:rPr>
        <w:t xml:space="preserve">3. В списке указываются фамилия, имя, отчество, год рождения (в возрасте 18 лет </w:t>
      </w:r>
      <w:r w:rsidRPr="00574C00">
        <w:rPr>
          <w:rFonts w:ascii="Arial" w:hAnsi="Arial" w:cs="Arial"/>
          <w:color w:val="000000"/>
          <w:spacing w:val="7"/>
          <w:sz w:val="24"/>
          <w:szCs w:val="24"/>
        </w:rPr>
        <w:t xml:space="preserve">дополнительно день и месяц), адрес места жительства, серия и номер паспорта или документа, </w:t>
      </w:r>
      <w:r w:rsidRPr="00574C00">
        <w:rPr>
          <w:rFonts w:ascii="Arial" w:hAnsi="Arial" w:cs="Arial"/>
          <w:color w:val="000000"/>
          <w:sz w:val="24"/>
          <w:szCs w:val="24"/>
        </w:rPr>
        <w:t>заменяющего паспорт гражданина.</w:t>
      </w:r>
    </w:p>
    <w:p w:rsidR="003F3EC4" w:rsidRPr="00574C00" w:rsidRDefault="003F3EC4" w:rsidP="00F35308">
      <w:pPr>
        <w:shd w:val="clear" w:color="auto" w:fill="FFFFFF"/>
        <w:tabs>
          <w:tab w:val="left" w:pos="821"/>
        </w:tabs>
        <w:spacing w:after="0" w:line="240" w:lineRule="auto"/>
        <w:jc w:val="both"/>
        <w:rPr>
          <w:rFonts w:ascii="Arial" w:hAnsi="Arial" w:cs="Arial"/>
          <w:color w:val="000000"/>
          <w:spacing w:val="-11"/>
          <w:sz w:val="24"/>
          <w:szCs w:val="24"/>
        </w:rPr>
      </w:pPr>
      <w:r w:rsidRPr="00574C00">
        <w:rPr>
          <w:rFonts w:ascii="Arial" w:hAnsi="Arial" w:cs="Arial"/>
          <w:color w:val="000000"/>
          <w:spacing w:val="-11"/>
          <w:sz w:val="24"/>
          <w:szCs w:val="24"/>
        </w:rPr>
        <w:t xml:space="preserve">4.  </w:t>
      </w:r>
      <w:r w:rsidRPr="00574C00">
        <w:rPr>
          <w:rFonts w:ascii="Arial" w:hAnsi="Arial" w:cs="Arial"/>
          <w:color w:val="000000"/>
          <w:spacing w:val="10"/>
          <w:sz w:val="24"/>
          <w:szCs w:val="24"/>
        </w:rPr>
        <w:t xml:space="preserve">Дополнительное включение в список жителей, имеющих право на участие в опросе в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соответствии с настоящим Положением, допускается в любое время, в том числе в день проведения </w:t>
      </w:r>
      <w:r w:rsidRPr="00574C00">
        <w:rPr>
          <w:rFonts w:ascii="Arial" w:hAnsi="Arial" w:cs="Arial"/>
          <w:color w:val="000000"/>
          <w:spacing w:val="-5"/>
          <w:sz w:val="24"/>
          <w:szCs w:val="24"/>
        </w:rPr>
        <w:t>опроса.</w:t>
      </w:r>
    </w:p>
    <w:p w:rsidR="003F3EC4" w:rsidRPr="00574C00" w:rsidRDefault="003F3EC4" w:rsidP="00F35308">
      <w:pPr>
        <w:shd w:val="clear" w:color="auto" w:fill="FFFFFF"/>
        <w:tabs>
          <w:tab w:val="left" w:pos="886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13"/>
          <w:sz w:val="24"/>
          <w:szCs w:val="24"/>
        </w:rPr>
        <w:t xml:space="preserve">5. В  случае создания нескольких мест проведения опроса список участников опроса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предоставляется по каждому месту.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</w:p>
    <w:p w:rsidR="003F3EC4" w:rsidRPr="0077376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3760">
        <w:rPr>
          <w:rFonts w:ascii="Arial" w:hAnsi="Arial" w:cs="Arial"/>
          <w:b/>
          <w:bCs/>
          <w:color w:val="000000"/>
          <w:spacing w:val="1"/>
          <w:sz w:val="24"/>
          <w:szCs w:val="24"/>
        </w:rPr>
        <w:t>Статья 11. Опросный лист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pacing w:val="10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10"/>
          <w:sz w:val="24"/>
          <w:szCs w:val="24"/>
        </w:rPr>
        <w:t xml:space="preserve">1. Мнение жителей по вопросу (вопросам),  предлагаемому  (предлагаемым) на опрос, </w:t>
      </w:r>
      <w:r w:rsidRPr="00574C00">
        <w:rPr>
          <w:rFonts w:ascii="Arial" w:hAnsi="Arial" w:cs="Arial"/>
          <w:color w:val="000000"/>
          <w:sz w:val="24"/>
          <w:szCs w:val="24"/>
        </w:rPr>
        <w:t>фиксируется в опросных листах.</w:t>
      </w:r>
    </w:p>
    <w:p w:rsidR="003F3EC4" w:rsidRPr="00574C00" w:rsidRDefault="003F3EC4" w:rsidP="00F35308">
      <w:pPr>
        <w:spacing w:after="0" w:line="240" w:lineRule="auto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574C00">
        <w:rPr>
          <w:rFonts w:ascii="Arial" w:hAnsi="Arial" w:cs="Arial"/>
          <w:sz w:val="24"/>
          <w:szCs w:val="24"/>
        </w:rPr>
        <w:t>2. О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просные  листы  изготавливаются  по решению рабочей группы по проведению опроса </w:t>
      </w:r>
      <w:r w:rsidRPr="00574C00">
        <w:rPr>
          <w:rFonts w:ascii="Arial" w:hAnsi="Arial" w:cs="Arial"/>
          <w:color w:val="000000"/>
          <w:spacing w:val="-4"/>
          <w:sz w:val="24"/>
          <w:szCs w:val="24"/>
        </w:rPr>
        <w:t>граждан.</w:t>
      </w:r>
    </w:p>
    <w:p w:rsidR="003F3EC4" w:rsidRPr="00574C00" w:rsidRDefault="003F3EC4" w:rsidP="00F35308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74C00">
        <w:rPr>
          <w:rFonts w:ascii="Arial" w:hAnsi="Arial" w:cs="Arial"/>
          <w:color w:val="000000"/>
          <w:spacing w:val="-4"/>
          <w:sz w:val="24"/>
          <w:szCs w:val="24"/>
        </w:rPr>
        <w:t>3. Из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готовление    опросных   листов   осуществляется   администрацией   муниципального </w:t>
      </w:r>
      <w:r w:rsidRPr="00574C00">
        <w:rPr>
          <w:rFonts w:ascii="Arial" w:hAnsi="Arial" w:cs="Arial"/>
          <w:color w:val="000000"/>
          <w:sz w:val="24"/>
          <w:szCs w:val="24"/>
        </w:rPr>
        <w:t>образования не позднее чем за 7 (семь) дней до начала опроса граждан.</w:t>
      </w:r>
    </w:p>
    <w:p w:rsidR="003F3EC4" w:rsidRPr="00574C00" w:rsidRDefault="003F3EC4" w:rsidP="00F35308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4.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Число изготовленных опросных листов не должно более чем на 1,5% (процента) превышать </w:t>
      </w:r>
      <w:r w:rsidRPr="00574C00">
        <w:rPr>
          <w:rFonts w:ascii="Arial" w:hAnsi="Arial" w:cs="Arial"/>
          <w:color w:val="000000"/>
          <w:sz w:val="24"/>
          <w:szCs w:val="24"/>
        </w:rPr>
        <w:t>число необходимых опросных листов для проведения опроса.</w:t>
      </w:r>
    </w:p>
    <w:p w:rsidR="003F3EC4" w:rsidRPr="00574C00" w:rsidRDefault="003F3EC4" w:rsidP="00F35308">
      <w:pPr>
        <w:spacing w:after="0" w:line="240" w:lineRule="auto"/>
        <w:jc w:val="both"/>
        <w:rPr>
          <w:rFonts w:ascii="Arial" w:hAnsi="Arial" w:cs="Arial"/>
          <w:color w:val="000000"/>
          <w:spacing w:val="-7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5. Текст опросного листа должен быть размещен только на одной его стороне. Опросные листы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печатаются на русском языке.</w:t>
      </w:r>
    </w:p>
    <w:p w:rsidR="003F3EC4" w:rsidRPr="00574C00" w:rsidRDefault="003F3EC4" w:rsidP="00F35308">
      <w:pPr>
        <w:shd w:val="clear" w:color="auto" w:fill="FFFFFF"/>
        <w:tabs>
          <w:tab w:val="left" w:pos="814"/>
        </w:tabs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6.  На лицевой стороне всех опросных листов в правом верхнем углу ставятся подписи 2 (двух) </w:t>
      </w:r>
      <w:r w:rsidRPr="00574C00">
        <w:rPr>
          <w:rFonts w:ascii="Arial" w:hAnsi="Arial" w:cs="Arial"/>
          <w:color w:val="000000"/>
          <w:sz w:val="24"/>
          <w:szCs w:val="24"/>
        </w:rPr>
        <w:t>членов комиссии по проведению опроса граждан.</w:t>
      </w:r>
    </w:p>
    <w:p w:rsidR="003F3EC4" w:rsidRPr="00574C00" w:rsidRDefault="003F3EC4" w:rsidP="00F35308">
      <w:pPr>
        <w:shd w:val="clear" w:color="auto" w:fill="FFFFFF"/>
        <w:tabs>
          <w:tab w:val="left" w:pos="814"/>
        </w:tabs>
        <w:spacing w:after="0" w:line="240" w:lineRule="auto"/>
        <w:jc w:val="both"/>
        <w:rPr>
          <w:rFonts w:ascii="Arial" w:hAnsi="Arial" w:cs="Arial"/>
          <w:color w:val="000000"/>
          <w:spacing w:val="-11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7. 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Опросный лист обязательно должен включать: точную формулировку вопроса (вопросов),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предлагаемого (предлагаемых) при проведении опроса; территорию проведения опроса; разъяснение </w:t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порядка заполнения опросного листа; место для указания сведений об участнике опроса – его </w:t>
      </w:r>
      <w:r w:rsidRPr="00574C00">
        <w:rPr>
          <w:rFonts w:ascii="Arial" w:hAnsi="Arial" w:cs="Arial"/>
          <w:color w:val="000000"/>
          <w:spacing w:val="6"/>
          <w:sz w:val="24"/>
          <w:szCs w:val="24"/>
        </w:rPr>
        <w:t xml:space="preserve">фамилии, имени, отчестве, дате рождения (в возрасте 18 лет дополнительно указывается день и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месяц рождения), месте жительства; место для проставления подписи опрашиваемого лица и для </w:t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даты ее внесения; варианты ответов на предлагаемый вопрос (предлагаемые вопросы) - "За", </w:t>
      </w:r>
      <w:r w:rsidRPr="00574C00">
        <w:rPr>
          <w:rFonts w:ascii="Arial" w:hAnsi="Arial" w:cs="Arial"/>
          <w:color w:val="000000"/>
          <w:spacing w:val="10"/>
          <w:sz w:val="24"/>
          <w:szCs w:val="24"/>
        </w:rPr>
        <w:t xml:space="preserve">"Против"; согласие опрашиваемого на обработку его персональных данных в соответствии с </w:t>
      </w:r>
      <w:r w:rsidRPr="00574C00">
        <w:rPr>
          <w:rFonts w:ascii="Arial" w:hAnsi="Arial" w:cs="Arial"/>
          <w:color w:val="000000"/>
          <w:spacing w:val="7"/>
          <w:sz w:val="24"/>
          <w:szCs w:val="24"/>
        </w:rPr>
        <w:t>Федеральным законом "О персональных данных"; место для проставления подписи и указания</w:t>
      </w:r>
      <w:r w:rsidRPr="00574C00">
        <w:rPr>
          <w:rFonts w:ascii="Arial" w:hAnsi="Arial" w:cs="Arial"/>
          <w:color w:val="000000"/>
          <w:spacing w:val="7"/>
          <w:sz w:val="24"/>
          <w:szCs w:val="24"/>
        </w:rPr>
        <w:br/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сведений о лице, проводившем опрос, - его фамилии, имени, отчестве, месте жительства, данных </w:t>
      </w:r>
      <w:r w:rsidRPr="00574C00">
        <w:rPr>
          <w:rFonts w:ascii="Arial" w:hAnsi="Arial" w:cs="Arial"/>
          <w:color w:val="000000"/>
          <w:spacing w:val="8"/>
          <w:sz w:val="24"/>
          <w:szCs w:val="24"/>
        </w:rPr>
        <w:t xml:space="preserve">паспорта или заменяющего его документа, а также согласие опрашиваемого на обработку его </w:t>
      </w:r>
      <w:r w:rsidRPr="00574C00">
        <w:rPr>
          <w:rFonts w:ascii="Arial" w:hAnsi="Arial" w:cs="Arial"/>
          <w:color w:val="000000"/>
          <w:sz w:val="24"/>
          <w:szCs w:val="24"/>
        </w:rPr>
        <w:t>персональных данных в соответствии с Федеральным законом "О персональных данных".</w:t>
      </w:r>
    </w:p>
    <w:p w:rsidR="003F3EC4" w:rsidRPr="00574C00" w:rsidRDefault="003F3EC4" w:rsidP="00F35308">
      <w:pPr>
        <w:shd w:val="clear" w:color="auto" w:fill="FFFFFF"/>
        <w:spacing w:after="0" w:line="240" w:lineRule="auto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Опросный лист также может содержать и иные сведения, необходимые в соответствии с </w:t>
      </w:r>
      <w:r w:rsidRPr="00574C00">
        <w:rPr>
          <w:rFonts w:ascii="Arial" w:hAnsi="Arial" w:cs="Arial"/>
          <w:color w:val="000000"/>
          <w:sz w:val="24"/>
          <w:szCs w:val="24"/>
        </w:rPr>
        <w:t>выбранной методикой проведения опроса.</w:t>
      </w:r>
    </w:p>
    <w:p w:rsidR="003F3EC4" w:rsidRPr="00574C00" w:rsidRDefault="003F3EC4" w:rsidP="00F35308">
      <w:pPr>
        <w:shd w:val="clear" w:color="auto" w:fill="FFFFFF"/>
        <w:tabs>
          <w:tab w:val="left" w:pos="814"/>
        </w:tabs>
        <w:spacing w:after="0" w:line="240" w:lineRule="auto"/>
        <w:jc w:val="both"/>
        <w:rPr>
          <w:rFonts w:ascii="Arial" w:hAnsi="Arial" w:cs="Arial"/>
          <w:color w:val="000000"/>
          <w:spacing w:val="-14"/>
          <w:sz w:val="24"/>
          <w:szCs w:val="24"/>
        </w:rPr>
      </w:pPr>
      <w:r w:rsidRPr="00574C00">
        <w:rPr>
          <w:rFonts w:ascii="Arial" w:hAnsi="Arial" w:cs="Arial"/>
          <w:sz w:val="24"/>
          <w:szCs w:val="24"/>
        </w:rPr>
        <w:t xml:space="preserve">8. </w:t>
      </w:r>
      <w:r w:rsidRPr="00574C00">
        <w:rPr>
          <w:rFonts w:ascii="Arial" w:hAnsi="Arial" w:cs="Arial"/>
          <w:color w:val="000000"/>
          <w:spacing w:val="8"/>
          <w:sz w:val="24"/>
          <w:szCs w:val="24"/>
        </w:rPr>
        <w:t xml:space="preserve">При вынесении на опрос нескольких вопросов они включаются в один опросный лист, </w:t>
      </w:r>
      <w:r w:rsidRPr="00574C00">
        <w:rPr>
          <w:rFonts w:ascii="Arial" w:hAnsi="Arial" w:cs="Arial"/>
          <w:color w:val="000000"/>
          <w:sz w:val="24"/>
          <w:szCs w:val="24"/>
        </w:rPr>
        <w:t>последовательно нумеруются и отделяются друг от друга горизонтальными линиями.</w:t>
      </w:r>
    </w:p>
    <w:p w:rsidR="003F3EC4" w:rsidRPr="00574C00" w:rsidRDefault="003F3EC4" w:rsidP="00F35308">
      <w:pPr>
        <w:shd w:val="clear" w:color="auto" w:fill="FFFFFF"/>
        <w:tabs>
          <w:tab w:val="left" w:pos="814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-14"/>
          <w:sz w:val="24"/>
          <w:szCs w:val="24"/>
        </w:rPr>
        <w:t xml:space="preserve">9.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При проведении опроса граждан путем обхода жилых помещений, мест работы (службы), </w:t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учебы и иных мест нахождения участников опроса лицо, опрашиваемый после предъявления </w:t>
      </w:r>
      <w:r w:rsidRPr="00574C00">
        <w:rPr>
          <w:rFonts w:ascii="Arial" w:hAnsi="Arial" w:cs="Arial"/>
          <w:color w:val="000000"/>
          <w:sz w:val="24"/>
          <w:szCs w:val="24"/>
        </w:rPr>
        <w:t>паспорта или другого документа, удостоверяющего личность участника опроса, ставит любой знак в квадрате (графе) под словом "ЗА" или "ПРОТИВ" либо в соответствии со своим волеизъявлением.</w:t>
      </w:r>
    </w:p>
    <w:p w:rsidR="003F3EC4" w:rsidRPr="00574C00" w:rsidRDefault="003F3EC4" w:rsidP="00F35308">
      <w:pPr>
        <w:shd w:val="clear" w:color="auto" w:fill="FFFFFF"/>
        <w:tabs>
          <w:tab w:val="left" w:pos="958"/>
        </w:tabs>
        <w:spacing w:after="0" w:line="240" w:lineRule="auto"/>
        <w:jc w:val="both"/>
        <w:rPr>
          <w:rFonts w:ascii="Arial" w:hAnsi="Arial" w:cs="Arial"/>
          <w:color w:val="000000"/>
          <w:spacing w:val="-15"/>
          <w:sz w:val="24"/>
          <w:szCs w:val="24"/>
        </w:rPr>
      </w:pPr>
      <w:r w:rsidRPr="00574C00">
        <w:rPr>
          <w:rFonts w:ascii="Arial" w:hAnsi="Arial" w:cs="Arial"/>
          <w:color w:val="000000"/>
          <w:spacing w:val="6"/>
          <w:sz w:val="24"/>
          <w:szCs w:val="24"/>
        </w:rPr>
        <w:t xml:space="preserve">10. При проведении опроса в пунктах проведения опроса на ранее назначенных собраниях 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граждан устанавливаются ящики для голосования, которые на время голосования опечатываются. </w:t>
      </w:r>
      <w:r w:rsidRPr="00574C00">
        <w:rPr>
          <w:rFonts w:ascii="Arial" w:hAnsi="Arial" w:cs="Arial"/>
          <w:color w:val="000000"/>
          <w:spacing w:val="6"/>
          <w:sz w:val="24"/>
          <w:szCs w:val="24"/>
        </w:rPr>
        <w:t>Опросный лист выдается участнику опроса при предъявлении паспорта или другого документа,</w:t>
      </w:r>
      <w:r w:rsidRPr="00574C00">
        <w:rPr>
          <w:rFonts w:ascii="Arial" w:hAnsi="Arial" w:cs="Arial"/>
          <w:color w:val="000000"/>
          <w:spacing w:val="6"/>
          <w:sz w:val="24"/>
          <w:szCs w:val="24"/>
        </w:rPr>
        <w:br/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удостоверяющего его личность,  который расписывается напротив  своей фамилии в журнале </w:t>
      </w: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участников опроса. Заполнение паспортных данных в журнале участников опроса не требуется.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После получения опросного листа участник опроса ставит любой знак в квадрате под словом "ЗА" </w:t>
      </w: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или "ПРОТИВ" в соответствии со своим волеизъявлением и опускает опросный лист в ящик для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голосования.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11. В случае если голосующий считает, что при заполнении опросного листа совершил ошибку, он вправе обратиться с просьбой выдать ему новый опросный лист взамен испорченного. 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12. Использование карандаша при заполнении опросного листа не допускается. 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77376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3760">
        <w:rPr>
          <w:rFonts w:ascii="Arial" w:hAnsi="Arial" w:cs="Arial"/>
          <w:b/>
          <w:bCs/>
          <w:color w:val="000000"/>
          <w:sz w:val="24"/>
          <w:szCs w:val="24"/>
        </w:rPr>
        <w:t>Статья 12. Порядок проведения опроса в форме тайного голосования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pacing w:val="-23"/>
          <w:sz w:val="24"/>
          <w:szCs w:val="24"/>
        </w:rPr>
      </w:pPr>
      <w:r w:rsidRPr="00574C00">
        <w:rPr>
          <w:rFonts w:ascii="Arial" w:hAnsi="Arial" w:cs="Arial"/>
          <w:sz w:val="24"/>
          <w:szCs w:val="24"/>
        </w:rPr>
        <w:t xml:space="preserve">1.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Тайное голосование при опросе проводится в пунктах опроса, где должны быть специально оборудованные места для тайного голосования и установлены ящики для голосования, которые на </w:t>
      </w: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время голосования опечатываются. Опросный лист выдается участнику опроса членами рабочей </w:t>
      </w:r>
      <w:r w:rsidRPr="00574C00">
        <w:rPr>
          <w:rFonts w:ascii="Arial" w:hAnsi="Arial" w:cs="Arial"/>
          <w:color w:val="000000"/>
          <w:spacing w:val="13"/>
          <w:sz w:val="24"/>
          <w:szCs w:val="24"/>
        </w:rPr>
        <w:t xml:space="preserve">группы по опросу граждан по списку участников опроса. При получении опросного листа </w:t>
      </w:r>
      <w:r w:rsidRPr="00574C00">
        <w:rPr>
          <w:rFonts w:ascii="Arial" w:hAnsi="Arial" w:cs="Arial"/>
          <w:color w:val="000000"/>
          <w:spacing w:val="8"/>
          <w:sz w:val="24"/>
          <w:szCs w:val="24"/>
        </w:rPr>
        <w:t xml:space="preserve">голосующий предъявляет паспорт или иной документ, удостоверяющий его личность и место </w:t>
      </w:r>
      <w:r w:rsidRPr="00574C00">
        <w:rPr>
          <w:rFonts w:ascii="Arial" w:hAnsi="Arial" w:cs="Arial"/>
          <w:color w:val="000000"/>
          <w:sz w:val="24"/>
          <w:szCs w:val="24"/>
        </w:rPr>
        <w:t>жительства, и расписывается напротив своей фамилии в списке опроса.</w:t>
      </w:r>
    </w:p>
    <w:p w:rsidR="003F3EC4" w:rsidRPr="00574C00" w:rsidRDefault="003F3EC4" w:rsidP="00F35308">
      <w:pPr>
        <w:shd w:val="clear" w:color="auto" w:fill="FFFFFF"/>
        <w:tabs>
          <w:tab w:val="left" w:pos="907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2. Если  голосующий  не  имеет  возможности  самостоятельно  расписаться  в  получении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>опросного листа либо заполнить опросный лист, он вправе воспользоваться помощью другого лица, з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>а исключением членов рабочей группы. Лицо, оказавшее голосующему помощь, расписывается в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br/>
      </w:r>
      <w:r w:rsidRPr="00574C00">
        <w:rPr>
          <w:rFonts w:ascii="Arial" w:hAnsi="Arial" w:cs="Arial"/>
          <w:color w:val="000000"/>
          <w:spacing w:val="7"/>
          <w:sz w:val="24"/>
          <w:szCs w:val="24"/>
        </w:rPr>
        <w:t xml:space="preserve">списке участников опроса в графе "Подпись участника опроса о получении опросного листа" с </w:t>
      </w:r>
      <w:r w:rsidRPr="00574C00">
        <w:rPr>
          <w:rFonts w:ascii="Arial" w:hAnsi="Arial" w:cs="Arial"/>
          <w:color w:val="000000"/>
          <w:sz w:val="24"/>
          <w:szCs w:val="24"/>
        </w:rPr>
        <w:t>указанием своей фамилии и паспортных данных.</w:t>
      </w:r>
    </w:p>
    <w:p w:rsidR="003F3EC4" w:rsidRPr="00574C00" w:rsidRDefault="003F3EC4" w:rsidP="00F35308">
      <w:pPr>
        <w:shd w:val="clear" w:color="auto" w:fill="FFFFFF"/>
        <w:tabs>
          <w:tab w:val="left" w:pos="907"/>
        </w:tabs>
        <w:spacing w:after="0" w:line="240" w:lineRule="auto"/>
        <w:jc w:val="both"/>
        <w:rPr>
          <w:rFonts w:ascii="Arial" w:hAnsi="Arial" w:cs="Arial"/>
          <w:color w:val="000000"/>
          <w:spacing w:val="-12"/>
          <w:sz w:val="24"/>
          <w:szCs w:val="24"/>
        </w:rPr>
      </w:pPr>
      <w:r w:rsidRPr="00574C00">
        <w:rPr>
          <w:rFonts w:ascii="Arial" w:hAnsi="Arial" w:cs="Arial"/>
          <w:color w:val="000000"/>
          <w:spacing w:val="-8"/>
          <w:sz w:val="24"/>
          <w:szCs w:val="24"/>
        </w:rPr>
        <w:t xml:space="preserve">3.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>Опросный лист заполняется голосующим в специально оборудованном месте, в котором не д</w:t>
      </w:r>
      <w:r w:rsidRPr="00574C00">
        <w:rPr>
          <w:rFonts w:ascii="Arial" w:hAnsi="Arial" w:cs="Arial"/>
          <w:color w:val="000000"/>
          <w:sz w:val="24"/>
          <w:szCs w:val="24"/>
        </w:rPr>
        <w:t>опускается присутствие иных лиц, и опускается в ящик для голосования.</w:t>
      </w:r>
    </w:p>
    <w:p w:rsidR="003F3EC4" w:rsidRPr="00574C00" w:rsidRDefault="003F3EC4" w:rsidP="00F35308">
      <w:pPr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11"/>
          <w:sz w:val="24"/>
          <w:szCs w:val="24"/>
        </w:rPr>
        <w:t xml:space="preserve">4. При голосовании участник опроса ставит любой знак в квадрате под словом «За» или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"Против" в соответствии со своим волеизъявлением.</w:t>
      </w:r>
      <w:r w:rsidRPr="00574C00">
        <w:rPr>
          <w:rFonts w:ascii="Arial" w:hAnsi="Arial" w:cs="Arial"/>
          <w:color w:val="000000"/>
          <w:sz w:val="24"/>
          <w:szCs w:val="24"/>
        </w:rPr>
        <w:tab/>
      </w: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-12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5. Если голосующий считает, что при заполнении опросного листа совершил ошибку, он вправе </w:t>
      </w:r>
      <w:r w:rsidRPr="00574C00">
        <w:rPr>
          <w:rFonts w:ascii="Arial" w:hAnsi="Arial" w:cs="Arial"/>
          <w:color w:val="000000"/>
          <w:spacing w:val="7"/>
          <w:sz w:val="24"/>
          <w:szCs w:val="24"/>
        </w:rPr>
        <w:t xml:space="preserve">обратиться к члену рабочей группы, выдавшему опросный лист, с просьбой выдать ему новый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опросный лист взамен испорченного. Член рабочей группы выдает голосующему новый опросный </w:t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лист, делая при этом соответствующую отметку в списке участников опроса против фамилии </w:t>
      </w:r>
      <w:r w:rsidRPr="00574C00">
        <w:rPr>
          <w:rFonts w:ascii="Arial" w:hAnsi="Arial" w:cs="Arial"/>
          <w:color w:val="000000"/>
          <w:sz w:val="24"/>
          <w:szCs w:val="24"/>
        </w:rPr>
        <w:t>данного участника. Испорченный опросный лист погашается, о чем составляется акт.</w:t>
      </w: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-12"/>
          <w:sz w:val="24"/>
          <w:szCs w:val="24"/>
        </w:rPr>
      </w:pPr>
      <w:r w:rsidRPr="00574C00">
        <w:rPr>
          <w:rFonts w:ascii="Arial" w:hAnsi="Arial" w:cs="Arial"/>
          <w:color w:val="000000"/>
          <w:spacing w:val="-12"/>
          <w:sz w:val="24"/>
          <w:szCs w:val="24"/>
        </w:rPr>
        <w:t xml:space="preserve">6.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Заполненные опросные листы опускаются голосующими в ящик для голосования, который </w:t>
      </w:r>
      <w:r w:rsidRPr="00574C00">
        <w:rPr>
          <w:rFonts w:ascii="Arial" w:hAnsi="Arial" w:cs="Arial"/>
          <w:color w:val="000000"/>
          <w:sz w:val="24"/>
          <w:szCs w:val="24"/>
        </w:rPr>
        <w:t>должен находиться в поле зрения членов рабочей группы по опросу граждан.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>Число ящиков для голосования определяется рабочей группой.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7. </w:t>
      </w:r>
      <w:r w:rsidRPr="00574C00">
        <w:rPr>
          <w:rFonts w:ascii="Arial" w:hAnsi="Arial" w:cs="Arial"/>
          <w:color w:val="000000"/>
          <w:spacing w:val="7"/>
          <w:sz w:val="24"/>
          <w:szCs w:val="24"/>
        </w:rPr>
        <w:t xml:space="preserve">Члены рабочей группы по опросу граждан обеспечивают тайну голосования. Если член </w:t>
      </w:r>
      <w:r w:rsidRPr="00574C00">
        <w:rPr>
          <w:rFonts w:ascii="Arial" w:hAnsi="Arial" w:cs="Arial"/>
          <w:color w:val="000000"/>
          <w:spacing w:val="12"/>
          <w:sz w:val="24"/>
          <w:szCs w:val="24"/>
        </w:rPr>
        <w:t xml:space="preserve">рабочей группы по опросу граждан нарушает тайну голосования или пытается повлиять на </w:t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 xml:space="preserve">волеизъявление участников опроса, он отстраняется от участия в ее работе. Решение об этом </w:t>
      </w:r>
      <w:r w:rsidRPr="00574C00">
        <w:rPr>
          <w:rFonts w:ascii="Arial" w:hAnsi="Arial" w:cs="Arial"/>
          <w:color w:val="000000"/>
          <w:sz w:val="24"/>
          <w:szCs w:val="24"/>
        </w:rPr>
        <w:t>принимается председателем рабочей группы.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77376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73760">
        <w:rPr>
          <w:rFonts w:ascii="Arial" w:hAnsi="Arial" w:cs="Arial"/>
          <w:b/>
          <w:bCs/>
          <w:color w:val="000000"/>
          <w:sz w:val="24"/>
          <w:szCs w:val="24"/>
        </w:rPr>
        <w:t>Статья 13. Порядок проведения опроса в форме открытого голосования</w:t>
      </w:r>
    </w:p>
    <w:p w:rsidR="003F3EC4" w:rsidRPr="00773760" w:rsidRDefault="003F3EC4" w:rsidP="00F35308">
      <w:pPr>
        <w:shd w:val="clear" w:color="auto" w:fill="FFFFFF"/>
        <w:tabs>
          <w:tab w:val="left" w:pos="792"/>
        </w:tabs>
        <w:spacing w:after="0" w:line="240" w:lineRule="auto"/>
        <w:jc w:val="both"/>
        <w:rPr>
          <w:rFonts w:ascii="Arial" w:hAnsi="Arial" w:cs="Arial"/>
          <w:b/>
          <w:bCs/>
          <w:color w:val="000000"/>
          <w:spacing w:val="2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tabs>
          <w:tab w:val="left" w:pos="792"/>
        </w:tabs>
        <w:spacing w:after="0" w:line="240" w:lineRule="auto"/>
        <w:jc w:val="both"/>
        <w:rPr>
          <w:rFonts w:ascii="Arial" w:hAnsi="Arial" w:cs="Arial"/>
          <w:color w:val="000000"/>
          <w:spacing w:val="-14"/>
          <w:sz w:val="24"/>
          <w:szCs w:val="24"/>
        </w:rPr>
      </w:pP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1. Опрос в форме открытого голосования проводится на собраниях жителей части территории муниципального образования. Регистрация участников собрания проводится по списку участников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>опроса. Открывает и ведет собрание председатель рабочей группы по опросу граждан. На собрании допускаются выступления заинтересованных сторон по вопросу (вопросам), вынесенному на опрос, и</w:t>
      </w:r>
      <w:r w:rsidRPr="00574C00">
        <w:rPr>
          <w:rFonts w:ascii="Arial" w:hAnsi="Arial" w:cs="Arial"/>
          <w:color w:val="000000"/>
          <w:sz w:val="24"/>
          <w:szCs w:val="24"/>
        </w:rPr>
        <w:t>х ответы на вопросы граждан, однако обсуждение не проводится.</w:t>
      </w:r>
    </w:p>
    <w:p w:rsidR="003F3EC4" w:rsidRPr="00574C00" w:rsidRDefault="003F3EC4" w:rsidP="00F35308">
      <w:pPr>
        <w:shd w:val="clear" w:color="auto" w:fill="FFFFFF"/>
        <w:tabs>
          <w:tab w:val="left" w:pos="792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2. Голосование на собрании проводится открыто по каждому вопросу, отдельно "За" и отдельно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"Против".   В   голосовании   участвуют   только   участники   опроса,   внесенные   в   список   и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зарегистрированные на собрании. Результаты голосования заносятся в протокол собрания, который </w:t>
      </w:r>
      <w:r w:rsidRPr="00574C00">
        <w:rPr>
          <w:rFonts w:ascii="Arial" w:hAnsi="Arial" w:cs="Arial"/>
          <w:color w:val="000000"/>
          <w:sz w:val="24"/>
          <w:szCs w:val="24"/>
        </w:rPr>
        <w:t>подписывается председателем и секретарем рабочей группы.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77376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3760">
        <w:rPr>
          <w:rFonts w:ascii="Arial" w:hAnsi="Arial" w:cs="Arial"/>
          <w:b/>
          <w:bCs/>
          <w:color w:val="000000"/>
          <w:sz w:val="24"/>
          <w:szCs w:val="24"/>
        </w:rPr>
        <w:t>Статья 14. Порядок проведения опроса в форме поименного голосования</w:t>
      </w:r>
    </w:p>
    <w:p w:rsidR="003F3EC4" w:rsidRPr="00574C00" w:rsidRDefault="003F3EC4" w:rsidP="00F35308">
      <w:pPr>
        <w:shd w:val="clear" w:color="auto" w:fill="FFFFFF"/>
        <w:tabs>
          <w:tab w:val="left" w:pos="799"/>
        </w:tabs>
        <w:spacing w:after="0" w:line="240" w:lineRule="auto"/>
        <w:jc w:val="both"/>
        <w:rPr>
          <w:rFonts w:ascii="Arial" w:hAnsi="Arial" w:cs="Arial"/>
          <w:color w:val="000000"/>
          <w:spacing w:val="-14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tabs>
          <w:tab w:val="left" w:pos="7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4"/>
          <w:sz w:val="24"/>
          <w:szCs w:val="24"/>
        </w:rPr>
        <w:t xml:space="preserve">1. 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Поименное голосование проводится по опросным листам в пунктах проведения опроса либо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по месту жительства.</w:t>
      </w:r>
    </w:p>
    <w:p w:rsidR="003F3EC4" w:rsidRPr="00574C00" w:rsidRDefault="003F3EC4" w:rsidP="00F35308">
      <w:pPr>
        <w:shd w:val="clear" w:color="auto" w:fill="FFFFFF"/>
        <w:spacing w:after="0" w:line="240" w:lineRule="auto"/>
        <w:ind w:firstLine="533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Опрашиваемый при предъявлении паспорта или иного документа, удостоверяющего личность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и место жительства, ставит собственноручно в опросном листе рядом со своей фамилией любой знак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в квадрате под словом "За" или "Против" в соответствии со своим волеизъявлением, подпись и дату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внесения подписи.</w:t>
      </w:r>
    </w:p>
    <w:p w:rsidR="003F3EC4" w:rsidRPr="00574C00" w:rsidRDefault="003F3EC4" w:rsidP="00F35308">
      <w:pPr>
        <w:shd w:val="clear" w:color="auto" w:fill="FFFFFF"/>
        <w:tabs>
          <w:tab w:val="left" w:pos="79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8"/>
          <w:sz w:val="24"/>
          <w:szCs w:val="24"/>
        </w:rPr>
        <w:t xml:space="preserve">2. </w:t>
      </w:r>
      <w:r w:rsidRPr="00574C00">
        <w:rPr>
          <w:rFonts w:ascii="Arial" w:hAnsi="Arial" w:cs="Arial"/>
          <w:color w:val="000000"/>
          <w:spacing w:val="6"/>
          <w:sz w:val="24"/>
          <w:szCs w:val="24"/>
        </w:rPr>
        <w:t xml:space="preserve">При проведении опроса по месту жительства в конце каждого дня в течение всего срока </w:t>
      </w:r>
      <w:r w:rsidRPr="00574C00">
        <w:rPr>
          <w:rFonts w:ascii="Arial" w:hAnsi="Arial" w:cs="Arial"/>
          <w:color w:val="000000"/>
          <w:sz w:val="24"/>
          <w:szCs w:val="24"/>
        </w:rPr>
        <w:t>проведения опроса заполненные опросные листы доставляются лицами, осуществляющими опрос, в рабочую группу по опросу граждан.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F3EC4" w:rsidRPr="0077376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3760">
        <w:rPr>
          <w:rFonts w:ascii="Arial" w:hAnsi="Arial" w:cs="Arial"/>
          <w:b/>
          <w:bCs/>
          <w:color w:val="000000"/>
          <w:sz w:val="24"/>
          <w:szCs w:val="24"/>
        </w:rPr>
        <w:t>Статья 15. Порядок определения результатов опроса</w:t>
      </w: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10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-22"/>
          <w:sz w:val="24"/>
          <w:szCs w:val="24"/>
        </w:rPr>
      </w:pPr>
      <w:r w:rsidRPr="00574C00">
        <w:rPr>
          <w:rFonts w:ascii="Arial" w:hAnsi="Arial" w:cs="Arial"/>
          <w:color w:val="000000"/>
          <w:spacing w:val="10"/>
          <w:sz w:val="24"/>
          <w:szCs w:val="24"/>
        </w:rPr>
        <w:t xml:space="preserve">1. На следующий день после завершения опроса граждан рабочая группа подсчитывает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результаты голосования. На основании полученных результатов составляется протокол, в котором указываются следующие данные: сроки, дата, время и территория проведения опроса; общее число </w:t>
      </w:r>
      <w:r w:rsidRPr="00574C00">
        <w:rPr>
          <w:rFonts w:ascii="Arial" w:hAnsi="Arial" w:cs="Arial"/>
          <w:color w:val="000000"/>
          <w:spacing w:val="10"/>
          <w:sz w:val="24"/>
          <w:szCs w:val="24"/>
        </w:rPr>
        <w:t xml:space="preserve">жителей муниципального образования, имеющих право на участие в опросе; число жителей,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принявших участие в опросе; число записей в опросных листах, оказавшихся недействительными; </w:t>
      </w:r>
      <w:r w:rsidRPr="00574C00">
        <w:rPr>
          <w:rFonts w:ascii="Arial" w:hAnsi="Arial" w:cs="Arial"/>
          <w:color w:val="000000"/>
          <w:spacing w:val="8"/>
          <w:sz w:val="24"/>
          <w:szCs w:val="24"/>
        </w:rPr>
        <w:t xml:space="preserve">число опросных листов, признанных недействительными; количество голосов, поданных "За" </w:t>
      </w: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вопрос, вынесенный на опрос; количество голосов, поданных "Против" вопроса, вынесенного </w:t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t>опрос;  одно из  следующих  решении  (признание  опроса состоявшимся;  признание  опроса</w:t>
      </w:r>
      <w:r w:rsidRPr="00574C00">
        <w:rPr>
          <w:rFonts w:ascii="Arial" w:hAnsi="Arial" w:cs="Arial"/>
          <w:color w:val="000000"/>
          <w:spacing w:val="9"/>
          <w:sz w:val="24"/>
          <w:szCs w:val="24"/>
        </w:rPr>
        <w:br/>
      </w:r>
      <w:r w:rsidRPr="00574C00">
        <w:rPr>
          <w:rFonts w:ascii="Arial" w:hAnsi="Arial" w:cs="Arial"/>
          <w:color w:val="000000"/>
          <w:spacing w:val="8"/>
          <w:sz w:val="24"/>
          <w:szCs w:val="24"/>
        </w:rPr>
        <w:t xml:space="preserve">несостоявшимся; признание опроса недействительным); результаты опроса (вопрос считается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одобренным, если за него проголосовало более половины участников опроса, принявших участие в 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голосовании).</w:t>
      </w: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-5"/>
          <w:sz w:val="24"/>
          <w:szCs w:val="24"/>
        </w:rPr>
      </w:pPr>
      <w:r w:rsidRPr="00574C00">
        <w:rPr>
          <w:rFonts w:ascii="Arial" w:hAnsi="Arial" w:cs="Arial"/>
          <w:color w:val="000000"/>
          <w:spacing w:val="12"/>
          <w:sz w:val="24"/>
          <w:szCs w:val="24"/>
        </w:rPr>
        <w:t xml:space="preserve">2. Если опрос проводился по нескольким вопросам, то подсчет голосов и составление </w:t>
      </w:r>
      <w:r w:rsidRPr="00574C00">
        <w:rPr>
          <w:rFonts w:ascii="Arial" w:hAnsi="Arial" w:cs="Arial"/>
          <w:color w:val="000000"/>
          <w:sz w:val="24"/>
          <w:szCs w:val="24"/>
        </w:rPr>
        <w:t>протокола по каждому вопросу производится отдельно.</w:t>
      </w: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-15"/>
          <w:sz w:val="24"/>
          <w:szCs w:val="24"/>
        </w:rPr>
      </w:pPr>
      <w:r w:rsidRPr="00574C00">
        <w:rPr>
          <w:rFonts w:ascii="Arial" w:hAnsi="Arial" w:cs="Arial"/>
          <w:color w:val="000000"/>
          <w:spacing w:val="11"/>
          <w:sz w:val="24"/>
          <w:szCs w:val="24"/>
        </w:rPr>
        <w:t xml:space="preserve">3. Недействительными признаются записи в опросном листе, не содержащие данных о </w:t>
      </w:r>
      <w:r w:rsidRPr="00574C00">
        <w:rPr>
          <w:rFonts w:ascii="Arial" w:hAnsi="Arial" w:cs="Arial"/>
          <w:color w:val="000000"/>
          <w:sz w:val="24"/>
          <w:szCs w:val="24"/>
        </w:rPr>
        <w:t>голосовавшем или его подписи, а также повторяющиеся записи.</w:t>
      </w:r>
    </w:p>
    <w:p w:rsidR="003F3EC4" w:rsidRPr="00574C00" w:rsidRDefault="003F3EC4" w:rsidP="00F35308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4. Недействительными признаются опросные листы неустановленного образца, не имеющие </w:t>
      </w: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подписей председателя рабочей группы и секретаря рабочей группы, а также листы, по которым </w:t>
      </w:r>
      <w:r w:rsidRPr="00574C00">
        <w:rPr>
          <w:rFonts w:ascii="Arial" w:hAnsi="Arial" w:cs="Arial"/>
          <w:color w:val="000000"/>
          <w:sz w:val="24"/>
          <w:szCs w:val="24"/>
        </w:rPr>
        <w:t>невозможно достоверно установить мнение участников опроса.</w:t>
      </w:r>
    </w:p>
    <w:p w:rsidR="003F3EC4" w:rsidRPr="00574C00" w:rsidRDefault="003F3EC4" w:rsidP="00F35308">
      <w:pPr>
        <w:spacing w:after="0" w:line="240" w:lineRule="auto"/>
        <w:jc w:val="both"/>
        <w:rPr>
          <w:rFonts w:ascii="Arial" w:hAnsi="Arial" w:cs="Arial"/>
          <w:color w:val="000000"/>
          <w:spacing w:val="-12"/>
          <w:sz w:val="24"/>
          <w:szCs w:val="24"/>
        </w:rPr>
      </w:pP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5.  Рабочая   группа   признает   опрос состоявшимся, если в нем приняли участие более </w:t>
      </w:r>
      <w:r w:rsidRPr="00574C00">
        <w:rPr>
          <w:rFonts w:ascii="Arial" w:hAnsi="Arial" w:cs="Arial"/>
          <w:color w:val="000000"/>
          <w:sz w:val="24"/>
          <w:szCs w:val="24"/>
        </w:rPr>
        <w:t>25 процентов жителей муниципального образования, имеющих право на участие в опросе.</w:t>
      </w:r>
    </w:p>
    <w:p w:rsidR="003F3EC4" w:rsidRPr="00574C00" w:rsidRDefault="003F3EC4" w:rsidP="00F35308">
      <w:pPr>
        <w:shd w:val="clear" w:color="auto" w:fill="FFFFFF"/>
        <w:tabs>
          <w:tab w:val="left" w:pos="835"/>
        </w:tabs>
        <w:spacing w:after="0" w:line="240" w:lineRule="auto"/>
        <w:jc w:val="both"/>
        <w:rPr>
          <w:rFonts w:ascii="Arial" w:hAnsi="Arial" w:cs="Arial"/>
          <w:color w:val="000000"/>
          <w:spacing w:val="-12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6.  Рабочая группа признает результаты опроса недействительными, если допущенные при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проведении опроса нарушения не позволяют с достоверностью установить результаты голосования.</w:t>
      </w:r>
    </w:p>
    <w:p w:rsidR="003F3EC4" w:rsidRPr="00574C00" w:rsidRDefault="003F3EC4" w:rsidP="00F35308">
      <w:pPr>
        <w:shd w:val="clear" w:color="auto" w:fill="FFFFFF"/>
        <w:tabs>
          <w:tab w:val="left" w:pos="835"/>
        </w:tabs>
        <w:spacing w:after="0" w:line="240" w:lineRule="auto"/>
        <w:jc w:val="both"/>
        <w:rPr>
          <w:rFonts w:ascii="Arial" w:hAnsi="Arial" w:cs="Arial"/>
          <w:color w:val="000000"/>
          <w:spacing w:val="-12"/>
          <w:sz w:val="24"/>
          <w:szCs w:val="24"/>
        </w:rPr>
      </w:pPr>
      <w:r w:rsidRPr="00574C00">
        <w:rPr>
          <w:rFonts w:ascii="Arial" w:hAnsi="Arial" w:cs="Arial"/>
          <w:color w:val="000000"/>
          <w:spacing w:val="6"/>
          <w:sz w:val="24"/>
          <w:szCs w:val="24"/>
        </w:rPr>
        <w:t xml:space="preserve">7. Рабочая группа признает опрос граждан несостоявшимся в случае, если число жителей, </w:t>
      </w: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принявших участие в опросе, не составило 25 процентов от общего числа жителей, имеющих право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на участие в опросе, а также если количество действительных записей в опросном листе оказалось </w:t>
      </w:r>
      <w:r w:rsidRPr="00574C00">
        <w:rPr>
          <w:rFonts w:ascii="Arial" w:hAnsi="Arial" w:cs="Arial"/>
          <w:color w:val="000000"/>
          <w:sz w:val="24"/>
          <w:szCs w:val="24"/>
        </w:rPr>
        <w:t>меньше чем 25 процентов жителей, имеющих право на участие в опросе.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>Статья 16. Документы опроса</w:t>
      </w:r>
    </w:p>
    <w:p w:rsidR="003F3EC4" w:rsidRPr="00574C00" w:rsidRDefault="003F3EC4" w:rsidP="00F35308">
      <w:pPr>
        <w:shd w:val="clear" w:color="auto" w:fill="FFFFFF"/>
        <w:tabs>
          <w:tab w:val="left" w:pos="821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1. Протокол о результатах опроса составляется в 2 (двух) экземплярах и подписывается всеми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членами рабочей группы. Один экземпляр протокола вместе с опросными листами в течение 3 (трех) рабочих дней передается по акту в Совет депутатов 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ab/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 xml:space="preserve">, второй </w:t>
      </w:r>
      <w:r w:rsidRPr="00574C00">
        <w:rPr>
          <w:rFonts w:ascii="Arial" w:hAnsi="Arial" w:cs="Arial"/>
          <w:color w:val="000000"/>
          <w:sz w:val="24"/>
          <w:szCs w:val="24"/>
        </w:rPr>
        <w:t>экземпляр протокола направляется инициатору проведения опроса.</w:t>
      </w:r>
    </w:p>
    <w:p w:rsidR="003F3EC4" w:rsidRPr="00574C00" w:rsidRDefault="003F3EC4" w:rsidP="00F35308">
      <w:pPr>
        <w:shd w:val="clear" w:color="auto" w:fill="FFFFFF"/>
        <w:tabs>
          <w:tab w:val="left" w:pos="93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2"/>
          <w:sz w:val="24"/>
          <w:szCs w:val="24"/>
        </w:rPr>
        <w:t xml:space="preserve">2.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Член   рабочей   группы,   не   согласный   с   протоколом   в   целом   или   отдельными его </w:t>
      </w:r>
      <w:r w:rsidRPr="00574C00">
        <w:rPr>
          <w:rFonts w:ascii="Arial" w:hAnsi="Arial" w:cs="Arial"/>
          <w:color w:val="000000"/>
          <w:spacing w:val="4"/>
          <w:sz w:val="24"/>
          <w:szCs w:val="24"/>
        </w:rPr>
        <w:t xml:space="preserve">положениями,  вправе  изложить  в  письменной  форме  особое  мнение,  которое  прилагается к 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протоколу. К протоколу прилагаются поступившие в комиссию письменные жалобы, заявления и принятые по ним решения.    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"/>
          <w:sz w:val="24"/>
          <w:szCs w:val="24"/>
        </w:rPr>
        <w:t xml:space="preserve">3. Документы опроса в течение всего срока полномочий депутатов хранятся в Совете депутатов муниципального образования </w:t>
      </w:r>
      <w:r w:rsidRPr="00574C00">
        <w:rPr>
          <w:rFonts w:ascii="Arial" w:hAnsi="Arial" w:cs="Arial"/>
          <w:color w:val="000000"/>
          <w:sz w:val="24"/>
          <w:szCs w:val="24"/>
        </w:rPr>
        <w:t>Кутлуевский сельсовет</w:t>
      </w:r>
      <w:r w:rsidRPr="00574C00">
        <w:rPr>
          <w:rFonts w:ascii="Arial" w:hAnsi="Arial" w:cs="Arial"/>
          <w:color w:val="000000"/>
          <w:sz w:val="24"/>
          <w:szCs w:val="24"/>
        </w:rPr>
        <w:tab/>
        <w:t>, а затем направляются на хранение в муниципальный архив Администрации муниципального образования Кутлуевский сельсовет.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pacing w:val="-1"/>
          <w:sz w:val="24"/>
          <w:szCs w:val="24"/>
        </w:rPr>
      </w:pPr>
    </w:p>
    <w:p w:rsidR="003F3EC4" w:rsidRPr="0077376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3760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>Статья 17. Результаты опроса граждан</w:t>
      </w:r>
    </w:p>
    <w:p w:rsidR="003F3EC4" w:rsidRPr="00574C00" w:rsidRDefault="003F3EC4" w:rsidP="00F35308">
      <w:pPr>
        <w:shd w:val="clear" w:color="auto" w:fill="FFFFFF"/>
        <w:tabs>
          <w:tab w:val="left" w:pos="835"/>
        </w:tabs>
        <w:spacing w:after="0" w:line="240" w:lineRule="auto"/>
        <w:jc w:val="both"/>
        <w:rPr>
          <w:rFonts w:ascii="Arial" w:hAnsi="Arial" w:cs="Arial"/>
          <w:color w:val="000000"/>
          <w:spacing w:val="-1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tabs>
          <w:tab w:val="left" w:pos="835"/>
        </w:tabs>
        <w:spacing w:after="0" w:line="240" w:lineRule="auto"/>
        <w:jc w:val="both"/>
        <w:rPr>
          <w:rFonts w:ascii="Arial" w:hAnsi="Arial" w:cs="Arial"/>
          <w:color w:val="000000"/>
          <w:spacing w:val="-22"/>
          <w:sz w:val="24"/>
          <w:szCs w:val="24"/>
        </w:rPr>
      </w:pPr>
      <w:r w:rsidRPr="00574C00">
        <w:rPr>
          <w:rFonts w:ascii="Arial" w:hAnsi="Arial" w:cs="Arial"/>
          <w:color w:val="000000"/>
          <w:spacing w:val="-1"/>
          <w:sz w:val="24"/>
          <w:szCs w:val="24"/>
        </w:rPr>
        <w:t xml:space="preserve">1.  Результаты опроса граждан анализируются рабочей группой, по результатам анализа рабочая </w:t>
      </w:r>
      <w:r w:rsidRPr="00574C00">
        <w:rPr>
          <w:rFonts w:ascii="Arial" w:hAnsi="Arial" w:cs="Arial"/>
          <w:color w:val="000000"/>
          <w:sz w:val="24"/>
          <w:szCs w:val="24"/>
        </w:rPr>
        <w:t>группа составляет заключение, в котором подводит итог опроса граждан.</w:t>
      </w:r>
    </w:p>
    <w:p w:rsidR="003F3EC4" w:rsidRPr="00574C00" w:rsidRDefault="003F3EC4" w:rsidP="00F35308">
      <w:pPr>
        <w:shd w:val="clear" w:color="auto" w:fill="FFFFFF"/>
        <w:tabs>
          <w:tab w:val="left" w:pos="835"/>
        </w:tabs>
        <w:spacing w:after="0" w:line="240" w:lineRule="auto"/>
        <w:jc w:val="both"/>
        <w:rPr>
          <w:rFonts w:ascii="Arial" w:hAnsi="Arial" w:cs="Arial"/>
          <w:color w:val="000000"/>
          <w:spacing w:val="-8"/>
          <w:sz w:val="24"/>
          <w:szCs w:val="24"/>
        </w:rPr>
      </w:pPr>
      <w:r w:rsidRPr="00574C00">
        <w:rPr>
          <w:rFonts w:ascii="Arial" w:hAnsi="Arial" w:cs="Arial"/>
          <w:color w:val="000000"/>
          <w:spacing w:val="1"/>
          <w:sz w:val="24"/>
          <w:szCs w:val="24"/>
        </w:rPr>
        <w:t xml:space="preserve">2. Заключение должно быть составлено рабочей группой не позднее чем через 15 (пятнадцать)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дней после окончания проведения опроса.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    В заключении указываются: число граждан, принявших участие в опросе; результаты опроса; </w:t>
      </w:r>
      <w:r w:rsidRPr="00574C00">
        <w:rPr>
          <w:rFonts w:ascii="Arial" w:hAnsi="Arial" w:cs="Arial"/>
          <w:color w:val="000000"/>
          <w:sz w:val="24"/>
          <w:szCs w:val="24"/>
        </w:rPr>
        <w:t>анализ результатов опроса (при необходимости); иные данные по усмотрению рабочей группы.</w:t>
      </w:r>
    </w:p>
    <w:p w:rsidR="003F3EC4" w:rsidRPr="00574C00" w:rsidRDefault="003F3EC4" w:rsidP="00F35308">
      <w:pPr>
        <w:shd w:val="clear" w:color="auto" w:fill="FFFFFF"/>
        <w:tabs>
          <w:tab w:val="left" w:pos="8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14"/>
          <w:sz w:val="24"/>
          <w:szCs w:val="24"/>
        </w:rPr>
        <w:t xml:space="preserve">3. 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Заключение рабочей группы по результатам опроса граждан подписывается всеми членами </w:t>
      </w:r>
      <w:r w:rsidRPr="00574C00">
        <w:rPr>
          <w:rFonts w:ascii="Arial" w:hAnsi="Arial" w:cs="Arial"/>
          <w:color w:val="000000"/>
          <w:spacing w:val="-3"/>
          <w:sz w:val="24"/>
          <w:szCs w:val="24"/>
        </w:rPr>
        <w:t>рабочей группы.</w:t>
      </w:r>
    </w:p>
    <w:p w:rsidR="003F3EC4" w:rsidRPr="00574C00" w:rsidRDefault="003F3EC4" w:rsidP="00F35308">
      <w:pPr>
        <w:shd w:val="clear" w:color="auto" w:fill="FFFFFF"/>
        <w:tabs>
          <w:tab w:val="left" w:pos="835"/>
        </w:tabs>
        <w:spacing w:after="0" w:line="240" w:lineRule="auto"/>
        <w:jc w:val="both"/>
        <w:rPr>
          <w:rFonts w:ascii="Arial" w:hAnsi="Arial" w:cs="Arial"/>
          <w:color w:val="000000"/>
          <w:spacing w:val="-12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>4. Заключение вносится на сессию Совета депутатов председателем рабочей группы.</w:t>
      </w:r>
    </w:p>
    <w:p w:rsidR="003F3EC4" w:rsidRPr="00574C00" w:rsidRDefault="003F3EC4" w:rsidP="00F35308">
      <w:pPr>
        <w:shd w:val="clear" w:color="auto" w:fill="FFFFFF"/>
        <w:tabs>
          <w:tab w:val="left" w:pos="835"/>
        </w:tabs>
        <w:spacing w:after="0" w:line="240" w:lineRule="auto"/>
        <w:jc w:val="both"/>
        <w:rPr>
          <w:rFonts w:ascii="Arial" w:hAnsi="Arial" w:cs="Arial"/>
          <w:color w:val="000000"/>
          <w:spacing w:val="-14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5. </w:t>
      </w:r>
      <w:r>
        <w:rPr>
          <w:noProof/>
        </w:rPr>
        <w:pict>
          <v:line id="_x0000_s1026" style="position:absolute;left:0;text-align:left;z-index:251658240;mso-position-horizontal-relative:text;mso-position-vertical-relative:text" from="234pt,1.1pt" to="272.5pt,1.1pt" strokeweight=".35pt"/>
        </w:pict>
      </w:r>
      <w:r w:rsidRPr="00574C00">
        <w:rPr>
          <w:rFonts w:ascii="Arial" w:hAnsi="Arial" w:cs="Arial"/>
          <w:color w:val="000000"/>
          <w:sz w:val="24"/>
          <w:szCs w:val="24"/>
        </w:rPr>
        <w:t>Заключение принимается Советом депутатов к сведению.</w:t>
      </w:r>
    </w:p>
    <w:p w:rsidR="003F3EC4" w:rsidRPr="00574C00" w:rsidRDefault="003F3EC4" w:rsidP="00F35308">
      <w:pPr>
        <w:shd w:val="clear" w:color="auto" w:fill="FFFFFF"/>
        <w:tabs>
          <w:tab w:val="left" w:pos="92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7"/>
          <w:sz w:val="24"/>
          <w:szCs w:val="24"/>
        </w:rPr>
        <w:t xml:space="preserve">6. При принятии решений по вопросам местного значения, выносимым на опрос граждан, </w:t>
      </w:r>
      <w:r w:rsidRPr="00574C00">
        <w:rPr>
          <w:rFonts w:ascii="Arial" w:hAnsi="Arial" w:cs="Arial"/>
          <w:color w:val="000000"/>
          <w:sz w:val="24"/>
          <w:szCs w:val="24"/>
        </w:rPr>
        <w:t>органы местного самоуправления и должностные лица местного самоуправления муниципального о</w:t>
      </w: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 учитывают мнение населения, выявленное в результате проведения опроса граждан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Pr="00574C00">
        <w:rPr>
          <w:rFonts w:ascii="Arial" w:hAnsi="Arial" w:cs="Arial"/>
          <w:color w:val="000000"/>
          <w:sz w:val="24"/>
          <w:szCs w:val="24"/>
        </w:rPr>
        <w:t>.</w:t>
      </w:r>
    </w:p>
    <w:p w:rsidR="003F3EC4" w:rsidRPr="00574C00" w:rsidRDefault="003F3EC4" w:rsidP="00F3530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z w:val="24"/>
          <w:szCs w:val="24"/>
        </w:rPr>
        <w:t xml:space="preserve">7. При принятии решений об изменении целевого назначения земель муниципального </w:t>
      </w:r>
      <w:r w:rsidRPr="00574C00">
        <w:rPr>
          <w:rFonts w:ascii="Arial" w:hAnsi="Arial" w:cs="Arial"/>
          <w:color w:val="000000"/>
          <w:spacing w:val="-3"/>
          <w:sz w:val="24"/>
          <w:szCs w:val="24"/>
        </w:rPr>
        <w:t xml:space="preserve">образования Кутлуевский сельсовет  </w:t>
      </w:r>
      <w:r w:rsidRPr="00574C00">
        <w:rPr>
          <w:rFonts w:ascii="Arial" w:hAnsi="Arial" w:cs="Arial"/>
          <w:color w:val="000000"/>
          <w:sz w:val="24"/>
          <w:szCs w:val="24"/>
        </w:rPr>
        <w:tab/>
        <w:t xml:space="preserve">для объектов регионального и межрегионального значения органы государственной </w:t>
      </w:r>
      <w:r w:rsidRPr="00574C00">
        <w:rPr>
          <w:rFonts w:ascii="Arial" w:hAnsi="Arial" w:cs="Arial"/>
          <w:color w:val="000000"/>
          <w:spacing w:val="3"/>
          <w:sz w:val="24"/>
          <w:szCs w:val="24"/>
        </w:rPr>
        <w:t xml:space="preserve">власти Оренбургской области учитывают мнение населения, выявленное в результате проведения </w:t>
      </w:r>
      <w:r w:rsidRPr="00574C00">
        <w:rPr>
          <w:rFonts w:ascii="Arial" w:hAnsi="Arial" w:cs="Arial"/>
          <w:color w:val="000000"/>
          <w:spacing w:val="-3"/>
          <w:sz w:val="24"/>
          <w:szCs w:val="24"/>
        </w:rPr>
        <w:t>опроса граждан муниципального 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сельсовет.</w:t>
      </w:r>
    </w:p>
    <w:p w:rsidR="003F3EC4" w:rsidRPr="00574C00" w:rsidRDefault="003F3EC4" w:rsidP="00F35308">
      <w:pPr>
        <w:shd w:val="clear" w:color="auto" w:fill="FFFFFF"/>
        <w:spacing w:after="0" w:line="240" w:lineRule="auto"/>
        <w:ind w:firstLine="533"/>
        <w:jc w:val="both"/>
        <w:rPr>
          <w:rFonts w:ascii="Arial" w:hAnsi="Arial" w:cs="Arial"/>
          <w:color w:val="000000"/>
          <w:spacing w:val="-1"/>
          <w:sz w:val="24"/>
          <w:szCs w:val="24"/>
        </w:rPr>
      </w:pPr>
    </w:p>
    <w:p w:rsidR="003F3EC4" w:rsidRPr="00773760" w:rsidRDefault="003F3EC4" w:rsidP="00773760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3760">
        <w:rPr>
          <w:rFonts w:ascii="Arial" w:hAnsi="Arial" w:cs="Arial"/>
          <w:b/>
          <w:bCs/>
          <w:color w:val="000000"/>
          <w:spacing w:val="-1"/>
          <w:sz w:val="24"/>
          <w:szCs w:val="24"/>
        </w:rPr>
        <w:t xml:space="preserve">Статья 18. Финансирование мероприятий, связанных с подготовкой и проведением опроса </w:t>
      </w:r>
      <w:r w:rsidRPr="00773760">
        <w:rPr>
          <w:rFonts w:ascii="Arial" w:hAnsi="Arial" w:cs="Arial"/>
          <w:b/>
          <w:bCs/>
          <w:color w:val="000000"/>
          <w:spacing w:val="-3"/>
          <w:sz w:val="24"/>
          <w:szCs w:val="24"/>
        </w:rPr>
        <w:t>граждан</w:t>
      </w:r>
    </w:p>
    <w:p w:rsidR="003F3EC4" w:rsidRPr="00574C00" w:rsidRDefault="003F3EC4" w:rsidP="00F35308">
      <w:pPr>
        <w:shd w:val="clear" w:color="auto" w:fill="FFFFFF"/>
        <w:spacing w:after="0" w:line="240" w:lineRule="auto"/>
        <w:ind w:firstLine="540"/>
        <w:jc w:val="both"/>
        <w:rPr>
          <w:rFonts w:ascii="Arial" w:hAnsi="Arial" w:cs="Arial"/>
          <w:color w:val="000000"/>
          <w:spacing w:val="5"/>
          <w:sz w:val="24"/>
          <w:szCs w:val="24"/>
        </w:rPr>
      </w:pPr>
    </w:p>
    <w:p w:rsidR="003F3EC4" w:rsidRPr="00574C00" w:rsidRDefault="003F3EC4" w:rsidP="00F35308">
      <w:pPr>
        <w:shd w:val="clear" w:color="auto" w:fill="FFFFFF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Финансирование мероприятий, связанных с подготовкой и проведением опроса граждан на 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 xml:space="preserve">территории муниципального образования  </w:t>
      </w:r>
      <w:r w:rsidRPr="00574C00">
        <w:rPr>
          <w:rFonts w:ascii="Arial" w:hAnsi="Arial" w:cs="Arial"/>
          <w:color w:val="000000"/>
          <w:sz w:val="24"/>
          <w:szCs w:val="24"/>
        </w:rPr>
        <w:t>Кутлуевский сельсовет</w:t>
      </w:r>
      <w:r w:rsidRPr="00574C00">
        <w:rPr>
          <w:rFonts w:ascii="Arial" w:hAnsi="Arial" w:cs="Arial"/>
          <w:color w:val="000000"/>
          <w:spacing w:val="2"/>
          <w:sz w:val="24"/>
          <w:szCs w:val="24"/>
        </w:rPr>
        <w:t>, осуществляется:</w:t>
      </w:r>
    </w:p>
    <w:p w:rsidR="003F3EC4" w:rsidRPr="00574C00" w:rsidRDefault="003F3EC4" w:rsidP="00DD0846">
      <w:pPr>
        <w:numPr>
          <w:ilvl w:val="0"/>
          <w:numId w:val="1"/>
        </w:numPr>
        <w:shd w:val="clear" w:color="auto" w:fill="FFFFFF"/>
        <w:tabs>
          <w:tab w:val="left" w:pos="994"/>
          <w:tab w:val="left" w:leader="underscore" w:pos="7322"/>
        </w:tabs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-2"/>
          <w:sz w:val="24"/>
          <w:szCs w:val="24"/>
        </w:rPr>
        <w:t>за счет средств бюджета муниципального образования Кутлуевский сельсовет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 xml:space="preserve"> - при проведении опроса по' 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инициативе Совета депутатов муниципального образования Кутлуевский сельсовет или главы муниципального </w:t>
      </w:r>
      <w:r w:rsidRPr="00574C00">
        <w:rPr>
          <w:rFonts w:ascii="Arial" w:hAnsi="Arial" w:cs="Arial"/>
          <w:color w:val="000000"/>
          <w:spacing w:val="-5"/>
          <w:sz w:val="24"/>
          <w:szCs w:val="24"/>
        </w:rPr>
        <w:t>образования</w:t>
      </w:r>
      <w:r w:rsidRPr="00574C00">
        <w:rPr>
          <w:rFonts w:ascii="Arial" w:hAnsi="Arial" w:cs="Arial"/>
          <w:color w:val="000000"/>
          <w:sz w:val="24"/>
          <w:szCs w:val="24"/>
        </w:rPr>
        <w:t xml:space="preserve"> Кутлуевский сельсовет</w:t>
      </w:r>
      <w:r w:rsidRPr="00574C00">
        <w:rPr>
          <w:rFonts w:ascii="Arial" w:hAnsi="Arial" w:cs="Arial"/>
          <w:color w:val="000000"/>
          <w:spacing w:val="-5"/>
          <w:sz w:val="24"/>
          <w:szCs w:val="24"/>
        </w:rPr>
        <w:t xml:space="preserve"> </w:t>
      </w:r>
      <w:r w:rsidRPr="00574C00">
        <w:rPr>
          <w:rFonts w:ascii="Arial" w:hAnsi="Arial" w:cs="Arial"/>
          <w:color w:val="000000"/>
          <w:sz w:val="24"/>
          <w:szCs w:val="24"/>
        </w:rPr>
        <w:t>;</w:t>
      </w:r>
    </w:p>
    <w:p w:rsidR="003F3EC4" w:rsidRPr="00574C00" w:rsidRDefault="003F3EC4" w:rsidP="00DD0846">
      <w:pPr>
        <w:numPr>
          <w:ilvl w:val="0"/>
          <w:numId w:val="1"/>
        </w:numPr>
        <w:shd w:val="clear" w:color="auto" w:fill="FFFFFF"/>
        <w:tabs>
          <w:tab w:val="left" w:pos="994"/>
          <w:tab w:val="left" w:leader="underscore" w:pos="7322"/>
        </w:tabs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74C00">
        <w:rPr>
          <w:rFonts w:ascii="Arial" w:hAnsi="Arial" w:cs="Arial"/>
          <w:color w:val="000000"/>
          <w:spacing w:val="5"/>
          <w:sz w:val="24"/>
          <w:szCs w:val="24"/>
        </w:rPr>
        <w:t xml:space="preserve">за счет средств бюджета Оренбургской области - при проведении опроса по инициативе </w:t>
      </w:r>
      <w:r w:rsidRPr="00574C00">
        <w:rPr>
          <w:rFonts w:ascii="Arial" w:hAnsi="Arial" w:cs="Arial"/>
          <w:color w:val="000000"/>
          <w:spacing w:val="-1"/>
          <w:sz w:val="24"/>
          <w:szCs w:val="24"/>
        </w:rPr>
        <w:t>органов государственной власти Оренбургской</w:t>
      </w:r>
    </w:p>
    <w:sectPr w:rsidR="003F3EC4" w:rsidRPr="00574C00" w:rsidSect="00342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EC4" w:rsidRDefault="003F3EC4" w:rsidP="00F35308">
      <w:pPr>
        <w:spacing w:after="0" w:line="240" w:lineRule="auto"/>
      </w:pPr>
      <w:r>
        <w:separator/>
      </w:r>
    </w:p>
  </w:endnote>
  <w:endnote w:type="continuationSeparator" w:id="1">
    <w:p w:rsidR="003F3EC4" w:rsidRDefault="003F3EC4" w:rsidP="00F35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EC4" w:rsidRDefault="003F3EC4" w:rsidP="00F35308">
      <w:pPr>
        <w:spacing w:after="0" w:line="240" w:lineRule="auto"/>
      </w:pPr>
      <w:r>
        <w:separator/>
      </w:r>
    </w:p>
  </w:footnote>
  <w:footnote w:type="continuationSeparator" w:id="1">
    <w:p w:rsidR="003F3EC4" w:rsidRDefault="003F3EC4" w:rsidP="00F353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02FEC"/>
    <w:multiLevelType w:val="hybridMultilevel"/>
    <w:tmpl w:val="3F143424"/>
    <w:lvl w:ilvl="0" w:tplc="1ACA061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308"/>
    <w:rsid w:val="000A4107"/>
    <w:rsid w:val="00112032"/>
    <w:rsid w:val="00174636"/>
    <w:rsid w:val="002453E7"/>
    <w:rsid w:val="00326C19"/>
    <w:rsid w:val="00342BE8"/>
    <w:rsid w:val="003C5D37"/>
    <w:rsid w:val="003F3EC4"/>
    <w:rsid w:val="00574C00"/>
    <w:rsid w:val="007472F5"/>
    <w:rsid w:val="00773760"/>
    <w:rsid w:val="007D542D"/>
    <w:rsid w:val="008F47C3"/>
    <w:rsid w:val="009604E8"/>
    <w:rsid w:val="00BB73DE"/>
    <w:rsid w:val="00BC5261"/>
    <w:rsid w:val="00C863AC"/>
    <w:rsid w:val="00D01C09"/>
    <w:rsid w:val="00DD0846"/>
    <w:rsid w:val="00E5347B"/>
    <w:rsid w:val="00E72AB3"/>
    <w:rsid w:val="00F3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BE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rsid w:val="00F35308"/>
    <w:pPr>
      <w:spacing w:after="0" w:line="240" w:lineRule="auto"/>
      <w:ind w:firstLine="720"/>
      <w:jc w:val="both"/>
    </w:pPr>
    <w:rPr>
      <w:rFonts w:cs="Times New Roman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35308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35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53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F35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35308"/>
  </w:style>
  <w:style w:type="paragraph" w:styleId="Footer">
    <w:name w:val="footer"/>
    <w:basedOn w:val="Normal"/>
    <w:link w:val="FooterChar"/>
    <w:uiPriority w:val="99"/>
    <w:semiHidden/>
    <w:rsid w:val="00F35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35308"/>
  </w:style>
  <w:style w:type="paragraph" w:styleId="ListParagraph">
    <w:name w:val="List Paragraph"/>
    <w:basedOn w:val="Normal"/>
    <w:uiPriority w:val="99"/>
    <w:qFormat/>
    <w:rsid w:val="00F3530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108</TotalTime>
  <Pages>10</Pages>
  <Words>3726</Words>
  <Characters>21241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cp:lastPrinted>2014-06-06T05:25:00Z</cp:lastPrinted>
  <dcterms:created xsi:type="dcterms:W3CDTF">2014-06-06T04:20:00Z</dcterms:created>
  <dcterms:modified xsi:type="dcterms:W3CDTF">2014-07-10T07:35:00Z</dcterms:modified>
</cp:coreProperties>
</file>